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3167B" w14:textId="77777777" w:rsidR="00447C32" w:rsidRPr="007A387C" w:rsidRDefault="00447C32" w:rsidP="00447C32">
      <w:pPr>
        <w:pStyle w:val="Series"/>
      </w:pPr>
      <w:bookmarkStart w:id="0" w:name="_Toc156997178"/>
      <w:bookmarkStart w:id="1" w:name="_Toc164692858"/>
      <w:bookmarkStart w:id="2" w:name="_Toc178168677"/>
      <w:bookmarkStart w:id="3" w:name="_Toc181888168"/>
      <w:bookmarkStart w:id="4" w:name="_Ref187857470"/>
      <w:bookmarkStart w:id="5" w:name="_Toc192259362"/>
      <w:bookmarkStart w:id="6" w:name="_Toc110346723"/>
      <w:bookmarkStart w:id="7" w:name="_Hlk108699961"/>
      <w:r w:rsidRPr="007A387C">
        <w:t>NIST Special Publication 800</w:t>
      </w:r>
    </w:p>
    <w:p w14:paraId="47D23404" w14:textId="72BB879B" w:rsidR="00447C32" w:rsidRDefault="00447C32" w:rsidP="00447C32">
      <w:pPr>
        <w:pStyle w:val="Series"/>
      </w:pPr>
      <w:r w:rsidRPr="007A387C">
        <w:t>NIST SP 800-18r2</w:t>
      </w:r>
    </w:p>
    <w:p w14:paraId="6622544B" w14:textId="77777777" w:rsidR="00447C32" w:rsidRDefault="00447C32" w:rsidP="00447C32">
      <w:pPr>
        <w:pStyle w:val="Series"/>
      </w:pPr>
      <w:r>
        <w:t>Supplemental Material</w:t>
      </w:r>
    </w:p>
    <w:p w14:paraId="4E08AF17" w14:textId="44B984CB" w:rsidR="00447C32" w:rsidRDefault="00447C32" w:rsidP="00447C32">
      <w:pPr>
        <w:pStyle w:val="ReportTitle"/>
      </w:pPr>
      <w:r w:rsidRPr="00AE0CFC">
        <w:t xml:space="preserve">System </w:t>
      </w:r>
      <w:r>
        <w:t>Privacy</w:t>
      </w:r>
      <w:r w:rsidRPr="00AE0CFC">
        <w:t xml:space="preserve"> Plan Outline Example</w:t>
      </w:r>
    </w:p>
    <w:p w14:paraId="3E31EA22" w14:textId="1932D9AA" w:rsidR="00447C32" w:rsidRDefault="006430D4" w:rsidP="00447C32">
      <w:pPr>
        <w:pStyle w:val="ReportDate"/>
      </w:pPr>
      <w:r>
        <w:t>Ju</w:t>
      </w:r>
      <w:r w:rsidR="00453CB9">
        <w:t>ne</w:t>
      </w:r>
      <w:r>
        <w:t xml:space="preserve"> </w:t>
      </w:r>
      <w:r w:rsidR="00724A02">
        <w:t>2026</w:t>
      </w:r>
    </w:p>
    <w:p w14:paraId="1BEFFFF5" w14:textId="77777777" w:rsidR="00447C32" w:rsidRDefault="00447C32" w:rsidP="00447C32">
      <w:pPr>
        <w:pStyle w:val="BodyText"/>
      </w:pPr>
    </w:p>
    <w:p w14:paraId="732F28E0" w14:textId="77777777" w:rsidR="00447C32" w:rsidRDefault="00447C32" w:rsidP="00FB7709">
      <w:pPr>
        <w:pStyle w:val="AppendixHead2"/>
        <w:numPr>
          <w:ilvl w:val="0"/>
          <w:numId w:val="0"/>
        </w:numPr>
        <w:ind w:left="360"/>
        <w:sectPr w:rsidR="00447C32" w:rsidSect="002C02D8">
          <w:footerReference w:type="default" r:id="rId12"/>
          <w:footerReference w:type="first" r:id="rId13"/>
          <w:pgSz w:w="12240" w:h="15840"/>
          <w:pgMar w:top="1440" w:right="1440" w:bottom="1440" w:left="1440" w:header="720" w:footer="720" w:gutter="0"/>
          <w:pgNumType w:start="1"/>
          <w:cols w:space="720"/>
          <w:docGrid w:linePitch="360"/>
        </w:sectPr>
      </w:pPr>
    </w:p>
    <w:bookmarkEnd w:id="0"/>
    <w:bookmarkEnd w:id="1"/>
    <w:bookmarkEnd w:id="2"/>
    <w:bookmarkEnd w:id="3"/>
    <w:bookmarkEnd w:id="4"/>
    <w:bookmarkEnd w:id="5"/>
    <w:p w14:paraId="72EC6283" w14:textId="60EF903D" w:rsidR="0084140F" w:rsidRPr="009E0490" w:rsidRDefault="0084140F" w:rsidP="0084140F">
      <w:pPr>
        <w:pStyle w:val="BodyText"/>
        <w:rPr>
          <w:b/>
          <w:bCs/>
          <w:sz w:val="36"/>
          <w:szCs w:val="36"/>
        </w:rPr>
      </w:pPr>
      <w:r>
        <w:rPr>
          <w:b/>
          <w:bCs/>
          <w:sz w:val="36"/>
          <w:szCs w:val="36"/>
        </w:rPr>
        <w:lastRenderedPageBreak/>
        <w:t>Introduction</w:t>
      </w:r>
    </w:p>
    <w:p w14:paraId="0ADD5FFB" w14:textId="6034930D" w:rsidR="00F55C1D" w:rsidRDefault="00F55C1D" w:rsidP="00F55C1D">
      <w:pPr>
        <w:pStyle w:val="BodyText"/>
      </w:pPr>
      <w:r>
        <w:t xml:space="preserve">System privacy plans are informed by </w:t>
      </w:r>
      <w:r w:rsidR="008C0917">
        <w:t xml:space="preserve">the </w:t>
      </w:r>
      <w:r w:rsidR="004200F5">
        <w:t xml:space="preserve">organization’s privacy program </w:t>
      </w:r>
      <w:r w:rsidR="003F7BB2">
        <w:t xml:space="preserve">and </w:t>
      </w:r>
      <w:r>
        <w:t>privacy</w:t>
      </w:r>
      <w:r w:rsidR="00CB16A6">
        <w:t xml:space="preserve"> risk management</w:t>
      </w:r>
      <w:r>
        <w:t xml:space="preserve"> processes</w:t>
      </w:r>
      <w:r w:rsidR="005E1EC7">
        <w:t>.</w:t>
      </w:r>
      <w:r w:rsidR="00D76083">
        <w:t xml:space="preserve"> </w:t>
      </w:r>
      <w:r w:rsidR="00691A29">
        <w:t xml:space="preserve">System owners and privacy officials collaborate to identify privacy requirements that are applicable to the system based on the type of data processed, the operational context, legal requirements, and mission objectives. </w:t>
      </w:r>
      <w:r>
        <w:t xml:space="preserve">These requirements are documented in the system privacy plan and integrated into design and development processes early in the </w:t>
      </w:r>
      <w:r w:rsidR="000E0571">
        <w:t>system development life cycle (SDLC)</w:t>
      </w:r>
      <w:r w:rsidR="00BF2D45">
        <w:t>. This</w:t>
      </w:r>
      <w:r w:rsidR="005439EA">
        <w:t xml:space="preserve"> </w:t>
      </w:r>
      <w:r>
        <w:t>ensur</w:t>
      </w:r>
      <w:r w:rsidR="005439EA">
        <w:t>e</w:t>
      </w:r>
      <w:r w:rsidR="00BF2D45">
        <w:t>s</w:t>
      </w:r>
      <w:r>
        <w:t xml:space="preserve"> that privacy is embedded into the system architecture rather than retrofitted as an afterthought.</w:t>
      </w:r>
      <w:r w:rsidR="00CE404C" w:rsidRPr="00CE404C">
        <w:t xml:space="preserve"> </w:t>
      </w:r>
      <w:r w:rsidR="00CE404C">
        <w:t>T</w:t>
      </w:r>
      <w:r w:rsidR="00CE404C" w:rsidRPr="00D91EAC">
        <w:t>he authorizing official approv</w:t>
      </w:r>
      <w:r w:rsidR="003C569A">
        <w:t>es the plan</w:t>
      </w:r>
      <w:r w:rsidR="00CE404C" w:rsidRPr="00D91EAC">
        <w:t xml:space="preserve"> before control implementation and/or assessment</w:t>
      </w:r>
      <w:r w:rsidR="003C569A">
        <w:t>.</w:t>
      </w:r>
    </w:p>
    <w:p w14:paraId="1F98EA3B" w14:textId="5757669B" w:rsidR="00CE1001" w:rsidRDefault="003E6577" w:rsidP="00F55C1D">
      <w:pPr>
        <w:pStyle w:val="BodyText"/>
      </w:pPr>
      <w:r>
        <w:t>This example provides a potential structure for a system privacy plan</w:t>
      </w:r>
      <w:r w:rsidR="00F31378">
        <w:t xml:space="preserve"> based on the </w:t>
      </w:r>
      <w:r w:rsidR="00CF6C05">
        <w:t>s</w:t>
      </w:r>
      <w:r w:rsidR="00F31378">
        <w:t xml:space="preserve">ystem </w:t>
      </w:r>
      <w:r w:rsidR="00CF6C05">
        <w:t>p</w:t>
      </w:r>
      <w:r w:rsidR="00F31378">
        <w:t xml:space="preserve">lan </w:t>
      </w:r>
      <w:r w:rsidR="00CF6C05">
        <w:t>e</w:t>
      </w:r>
      <w:r w:rsidR="00F31378">
        <w:t xml:space="preserve">lements provided in </w:t>
      </w:r>
      <w:r w:rsidR="00BD1FE1">
        <w:t>NIST Special Publication (SP) </w:t>
      </w:r>
      <w:r w:rsidR="00703E18">
        <w:t>800-18r2</w:t>
      </w:r>
      <w:r w:rsidR="00CF6C05">
        <w:t xml:space="preserve"> (Revision 2)</w:t>
      </w:r>
      <w:r>
        <w:t xml:space="preserve">. </w:t>
      </w:r>
      <w:r w:rsidR="00EC74F8" w:rsidRPr="00D91EAC">
        <w:t xml:space="preserve">Organizations have the flexibility to develop and implement </w:t>
      </w:r>
      <w:r w:rsidR="001D4099">
        <w:t>a</w:t>
      </w:r>
      <w:r w:rsidR="00EC74F8" w:rsidRPr="00D91EAC">
        <w:t xml:space="preserve"> system privacy plan </w:t>
      </w:r>
      <w:r w:rsidR="001D4099">
        <w:t>based on their unique</w:t>
      </w:r>
      <w:r w:rsidR="00EC74F8" w:rsidRPr="00D91EAC">
        <w:t xml:space="preserve"> needs and requirements.</w:t>
      </w:r>
      <w:r w:rsidR="00EC74F8">
        <w:t xml:space="preserve"> </w:t>
      </w:r>
      <w:r w:rsidR="00F33B2E">
        <w:t>A</w:t>
      </w:r>
      <w:r w:rsidR="00F55C1D" w:rsidRPr="00D91EAC">
        <w:t xml:space="preserve">utomated tools </w:t>
      </w:r>
      <w:r w:rsidR="00F33B2E">
        <w:t>can help</w:t>
      </w:r>
      <w:r w:rsidR="003116CC">
        <w:t xml:space="preserve"> </w:t>
      </w:r>
      <w:r w:rsidR="00CE1001" w:rsidRPr="00D91EAC">
        <w:t xml:space="preserve">document system privacy plan information </w:t>
      </w:r>
      <w:r w:rsidR="00CE1001">
        <w:t xml:space="preserve">(e.g., </w:t>
      </w:r>
      <w:r w:rsidR="00CE1001" w:rsidRPr="00D91EAC">
        <w:t xml:space="preserve">individuals filling roles, privacy control implementation </w:t>
      </w:r>
      <w:r w:rsidR="00234D82">
        <w:t>details</w:t>
      </w:r>
      <w:r w:rsidR="00CE1001" w:rsidRPr="00D91EAC">
        <w:t>, system diagrams</w:t>
      </w:r>
      <w:r w:rsidR="00CE1001">
        <w:t xml:space="preserve">) and </w:t>
      </w:r>
      <w:r w:rsidR="00CE404C">
        <w:t xml:space="preserve">related artifacts (e.g., </w:t>
      </w:r>
      <w:r w:rsidR="00CE404C" w:rsidRPr="00D91EAC">
        <w:t>network diagrams</w:t>
      </w:r>
      <w:r w:rsidR="00CE404C">
        <w:t>,</w:t>
      </w:r>
      <w:r w:rsidR="00CE404C" w:rsidRPr="00D91EAC">
        <w:t xml:space="preserve"> </w:t>
      </w:r>
      <w:r w:rsidR="008A7D46">
        <w:t xml:space="preserve">component </w:t>
      </w:r>
      <w:r w:rsidR="00CE404C" w:rsidRPr="00D91EAC">
        <w:t>inventor</w:t>
      </w:r>
      <w:r w:rsidR="008A7D46">
        <w:t>y</w:t>
      </w:r>
      <w:r w:rsidR="00CE404C">
        <w:t>).</w:t>
      </w:r>
    </w:p>
    <w:p w14:paraId="7FCC0EE2" w14:textId="4F083B19" w:rsidR="00DA28C2" w:rsidRDefault="003933D8" w:rsidP="00F55C1D">
      <w:pPr>
        <w:pStyle w:val="BodyText"/>
      </w:pPr>
      <w:r>
        <w:t xml:space="preserve">The system privacy plan may </w:t>
      </w:r>
      <w:r w:rsidR="00267F8A">
        <w:t xml:space="preserve">incorporate </w:t>
      </w:r>
      <w:r w:rsidR="00CB628F">
        <w:t xml:space="preserve">the required </w:t>
      </w:r>
      <w:r w:rsidR="00267F8A">
        <w:t xml:space="preserve">elements of </w:t>
      </w:r>
      <w:r w:rsidR="001B0D89">
        <w:t xml:space="preserve">a </w:t>
      </w:r>
      <w:r w:rsidR="00267F8A">
        <w:t>Privacy Impact Assessment (PIA)</w:t>
      </w:r>
      <w:r w:rsidR="00CB628F">
        <w:t xml:space="preserve"> as defined in the E-Government Act of 2002</w:t>
      </w:r>
      <w:r w:rsidR="00A708FD">
        <w:t xml:space="preserve"> (Public Law 107-347)</w:t>
      </w:r>
      <w:r w:rsidR="00267F8A">
        <w:t>:</w:t>
      </w:r>
    </w:p>
    <w:p w14:paraId="05FF8F96" w14:textId="635D1E93" w:rsidR="00A708FD" w:rsidRDefault="00B45698" w:rsidP="00270A85">
      <w:pPr>
        <w:pStyle w:val="BodyText"/>
        <w:numPr>
          <w:ilvl w:val="0"/>
          <w:numId w:val="19"/>
        </w:numPr>
      </w:pPr>
      <w:r>
        <w:t>W</w:t>
      </w:r>
      <w:r w:rsidR="00DA28C2">
        <w:t>hat information is to be collected;</w:t>
      </w:r>
    </w:p>
    <w:p w14:paraId="40DFAC96" w14:textId="4956481A" w:rsidR="00DA28C2" w:rsidRDefault="00B45698" w:rsidP="00270A85">
      <w:pPr>
        <w:pStyle w:val="BodyText"/>
        <w:numPr>
          <w:ilvl w:val="0"/>
          <w:numId w:val="19"/>
        </w:numPr>
      </w:pPr>
      <w:r>
        <w:t>W</w:t>
      </w:r>
      <w:r w:rsidR="00DA28C2">
        <w:t>hy the information is being collected;</w:t>
      </w:r>
    </w:p>
    <w:p w14:paraId="1C938C73" w14:textId="6467B14E" w:rsidR="00DA28C2" w:rsidRDefault="00B45698" w:rsidP="00F9657C">
      <w:pPr>
        <w:pStyle w:val="BodyText"/>
        <w:numPr>
          <w:ilvl w:val="0"/>
          <w:numId w:val="19"/>
        </w:numPr>
      </w:pPr>
      <w:r>
        <w:t>T</w:t>
      </w:r>
      <w:r w:rsidR="00DA28C2">
        <w:t>he intended use of the agency information;</w:t>
      </w:r>
    </w:p>
    <w:p w14:paraId="637FC94E" w14:textId="67E01D0E" w:rsidR="00DA28C2" w:rsidRDefault="00B45698" w:rsidP="00A708FD">
      <w:pPr>
        <w:pStyle w:val="BodyText"/>
        <w:numPr>
          <w:ilvl w:val="0"/>
          <w:numId w:val="19"/>
        </w:numPr>
      </w:pPr>
      <w:r>
        <w:t>W</w:t>
      </w:r>
      <w:r w:rsidR="00DA28C2">
        <w:t>ith whom the information will be shared;</w:t>
      </w:r>
    </w:p>
    <w:p w14:paraId="3ABA862C" w14:textId="53C3CCE6" w:rsidR="00DA28C2" w:rsidRDefault="00B45698" w:rsidP="00D508CC">
      <w:pPr>
        <w:pStyle w:val="BodyText"/>
        <w:numPr>
          <w:ilvl w:val="0"/>
          <w:numId w:val="19"/>
        </w:numPr>
      </w:pPr>
      <w:r>
        <w:t>W</w:t>
      </w:r>
      <w:r w:rsidR="00DA28C2">
        <w:t>hat notice or opportunities for consent</w:t>
      </w:r>
      <w:r w:rsidR="00A708FD">
        <w:t xml:space="preserve"> </w:t>
      </w:r>
      <w:r w:rsidR="00DA28C2">
        <w:t>would be provided to individuals regarding what</w:t>
      </w:r>
      <w:r w:rsidR="00A708FD">
        <w:t xml:space="preserve"> </w:t>
      </w:r>
      <w:r w:rsidR="00DA28C2">
        <w:t>information is collected and how that information</w:t>
      </w:r>
      <w:r w:rsidR="00A708FD">
        <w:t xml:space="preserve"> </w:t>
      </w:r>
      <w:r w:rsidR="00DA28C2">
        <w:t>is shared;</w:t>
      </w:r>
    </w:p>
    <w:p w14:paraId="20BA109D" w14:textId="0B0226D4" w:rsidR="00DA28C2" w:rsidRDefault="00B45698" w:rsidP="00A708FD">
      <w:pPr>
        <w:pStyle w:val="BodyText"/>
        <w:numPr>
          <w:ilvl w:val="0"/>
          <w:numId w:val="19"/>
        </w:numPr>
      </w:pPr>
      <w:r>
        <w:t>H</w:t>
      </w:r>
      <w:r w:rsidR="00DA28C2">
        <w:t>ow the information will be secured; and</w:t>
      </w:r>
    </w:p>
    <w:p w14:paraId="6412198F" w14:textId="33E641F9" w:rsidR="00DA28C2" w:rsidRDefault="00B45698" w:rsidP="0078186E">
      <w:pPr>
        <w:pStyle w:val="BodyText"/>
        <w:numPr>
          <w:ilvl w:val="0"/>
          <w:numId w:val="19"/>
        </w:numPr>
      </w:pPr>
      <w:r>
        <w:t>W</w:t>
      </w:r>
      <w:r w:rsidR="00DA28C2">
        <w:t>hether a system of records is being</w:t>
      </w:r>
      <w:r w:rsidR="00193320">
        <w:t xml:space="preserve"> </w:t>
      </w:r>
      <w:r w:rsidR="00DA28C2">
        <w:t>created under section 552a of title 5, United States</w:t>
      </w:r>
      <w:r w:rsidR="00193320">
        <w:t xml:space="preserve"> </w:t>
      </w:r>
      <w:r w:rsidR="00DA28C2">
        <w:t>Code, (commonly referred to as the</w:t>
      </w:r>
      <w:r w:rsidR="007E2627">
        <w:t xml:space="preserve"> “</w:t>
      </w:r>
      <w:r w:rsidR="00DA28C2">
        <w:t>Privacy Act</w:t>
      </w:r>
      <w:r w:rsidR="007E2627">
        <w:t>”</w:t>
      </w:r>
      <w:r w:rsidR="00DA28C2">
        <w:t>).</w:t>
      </w:r>
    </w:p>
    <w:p w14:paraId="0A902A51" w14:textId="7399E9DC" w:rsidR="008B4C91" w:rsidRDefault="00777AC7" w:rsidP="00F55C1D">
      <w:pPr>
        <w:pStyle w:val="BodyText"/>
      </w:pPr>
      <w:r w:rsidRPr="00777AC7">
        <w:t>Privacy plans contain detailed information about the organization’s risk posture; therefore, the organization should carefully consider the mechanisms of development and access throughout its lifecycle</w:t>
      </w:r>
      <w:r>
        <w:t>.</w:t>
      </w:r>
      <w:r w:rsidR="00244F79">
        <w:t xml:space="preserve"> </w:t>
      </w:r>
      <w:r w:rsidR="00244F79" w:rsidRPr="00244F79">
        <w:t>Redact sensitive system information as required.</w:t>
      </w:r>
    </w:p>
    <w:p w14:paraId="14C67998" w14:textId="77777777" w:rsidR="008B4C91" w:rsidRDefault="008B4C91" w:rsidP="0023184A">
      <w:pPr>
        <w:pStyle w:val="BodyText"/>
      </w:pPr>
      <w:r>
        <w:br w:type="page"/>
      </w:r>
    </w:p>
    <w:p w14:paraId="79558FE5" w14:textId="2BE78181" w:rsidR="008B4C91" w:rsidRPr="009E0490" w:rsidRDefault="008B4C91" w:rsidP="008B4C91">
      <w:pPr>
        <w:pStyle w:val="BodyText"/>
        <w:rPr>
          <w:b/>
          <w:bCs/>
          <w:sz w:val="36"/>
          <w:szCs w:val="36"/>
        </w:rPr>
      </w:pPr>
      <w:r w:rsidRPr="009E0490">
        <w:rPr>
          <w:b/>
          <w:bCs/>
          <w:sz w:val="36"/>
          <w:szCs w:val="36"/>
        </w:rPr>
        <w:lastRenderedPageBreak/>
        <w:t xml:space="preserve">System </w:t>
      </w:r>
      <w:r>
        <w:rPr>
          <w:b/>
          <w:bCs/>
          <w:sz w:val="36"/>
          <w:szCs w:val="36"/>
        </w:rPr>
        <w:t>Privacy</w:t>
      </w:r>
      <w:r w:rsidRPr="009E0490">
        <w:rPr>
          <w:b/>
          <w:bCs/>
          <w:sz w:val="36"/>
          <w:szCs w:val="36"/>
        </w:rPr>
        <w:t xml:space="preserve"> Plan</w:t>
      </w:r>
      <w:r w:rsidR="0084140F">
        <w:rPr>
          <w:b/>
          <w:bCs/>
          <w:sz w:val="36"/>
          <w:szCs w:val="36"/>
        </w:rPr>
        <w:t xml:space="preserve"> Outline</w:t>
      </w:r>
      <w:r w:rsidRPr="009E0490">
        <w:rPr>
          <w:b/>
          <w:bCs/>
          <w:sz w:val="36"/>
          <w:szCs w:val="36"/>
        </w:rPr>
        <w:t xml:space="preserve"> Example</w:t>
      </w:r>
    </w:p>
    <w:p w14:paraId="38D69F14" w14:textId="55C0E6EF" w:rsidR="00957290" w:rsidRPr="00FB7709" w:rsidRDefault="00957290" w:rsidP="00FB7709">
      <w:pPr>
        <w:pStyle w:val="Heading1"/>
      </w:pPr>
      <w:r w:rsidRPr="00FB7709">
        <w:t>System Name and Identifier</w:t>
      </w:r>
    </w:p>
    <w:p w14:paraId="1223E2BE" w14:textId="45B50E6C" w:rsidR="00D94F23" w:rsidRDefault="007E2E02" w:rsidP="005D1638">
      <w:pPr>
        <w:pStyle w:val="BodyText"/>
        <w:ind w:left="720"/>
        <w:rPr>
          <w:b/>
          <w:bCs/>
        </w:rPr>
      </w:pPr>
      <w:r w:rsidRPr="00BD3D2D">
        <w:t xml:space="preserve">Designate a unique </w:t>
      </w:r>
      <w:r>
        <w:t xml:space="preserve">system name and </w:t>
      </w:r>
      <w:r w:rsidR="009F4D3A" w:rsidRPr="00BD3D2D">
        <w:t>identifier</w:t>
      </w:r>
      <w:r w:rsidR="009F4D3A">
        <w:t xml:space="preserve"> and</w:t>
      </w:r>
      <w:r w:rsidR="00B63C69">
        <w:t xml:space="preserve"> i</w:t>
      </w:r>
      <w:r w:rsidRPr="00BD3D2D">
        <w:t>nclude applicable historical names.</w:t>
      </w:r>
    </w:p>
    <w:p w14:paraId="4A94A56A" w14:textId="77777777" w:rsidR="00B811C6" w:rsidRPr="005D1638" w:rsidRDefault="00B811C6" w:rsidP="00B811C6">
      <w:pPr>
        <w:pStyle w:val="Heading1"/>
      </w:pPr>
      <w:r w:rsidRPr="005D1638">
        <w:t xml:space="preserve">System </w:t>
      </w:r>
      <w:r>
        <w:t>Overview</w:t>
      </w:r>
    </w:p>
    <w:p w14:paraId="439ABA9C" w14:textId="1E8904B1" w:rsidR="00B811C6" w:rsidRDefault="00B811C6" w:rsidP="00B811C6">
      <w:pPr>
        <w:pStyle w:val="BodyText"/>
        <w:ind w:left="720"/>
      </w:pPr>
      <w:r w:rsidRPr="003860AF">
        <w:t>Provide a high-level overview of the system characteristics with a brief summary of the system purpose</w:t>
      </w:r>
      <w:r w:rsidR="00E25620">
        <w:t>, the type of system,</w:t>
      </w:r>
      <w:r w:rsidRPr="003860AF">
        <w:t xml:space="preserve"> and how the system supports the organizational mission</w:t>
      </w:r>
      <w:r>
        <w:t>. The overview explains the sources and types of information about individuals to be collected, how the organization will use the collected information in the system and related subsystems, and technologies or factors that present additional privacy-specific risks or privacy-impacting security risks.</w:t>
      </w:r>
    </w:p>
    <w:p w14:paraId="21F5CA1E" w14:textId="75485A1F" w:rsidR="00B811C6" w:rsidRDefault="00B811C6" w:rsidP="00B811C6">
      <w:pPr>
        <w:pStyle w:val="BodyText"/>
        <w:ind w:left="720"/>
      </w:pPr>
      <w:r w:rsidRPr="008114EC">
        <w:t>List applicable Cybersecurity and Privacy Framework Profiles,</w:t>
      </w:r>
      <w:r w:rsidRPr="008114EC">
        <w:rPr>
          <w:rStyle w:val="FootnoteReference"/>
        </w:rPr>
        <w:footnoteReference w:id="2"/>
      </w:r>
      <w:r w:rsidRPr="008114EC">
        <w:t xml:space="preserve"> PIAs, Privacy Risk Assessments, and notices to the public regarding the collection and use of information about individuals that govern the operation of the system with respect to the protection</w:t>
      </w:r>
      <w:r w:rsidR="00E267FB">
        <w:t xml:space="preserve"> of</w:t>
      </w:r>
      <w:r w:rsidRPr="008114EC">
        <w:t xml:space="preserve"> PII.</w:t>
      </w:r>
    </w:p>
    <w:p w14:paraId="6D579366" w14:textId="77777777" w:rsidR="00B811C6" w:rsidRPr="005D1638" w:rsidRDefault="00B811C6" w:rsidP="00B811C6">
      <w:pPr>
        <w:pStyle w:val="Heading1"/>
      </w:pPr>
      <w:r w:rsidRPr="005D1638">
        <w:t>Laws, Regulations, and Policies Affecting the System</w:t>
      </w:r>
      <w:r>
        <w:t xml:space="preserve"> Requirements</w:t>
      </w:r>
    </w:p>
    <w:p w14:paraId="53BE9A3A" w14:textId="77777777" w:rsidR="00B811C6" w:rsidRPr="005536D3" w:rsidRDefault="00B811C6" w:rsidP="00B811C6">
      <w:pPr>
        <w:pStyle w:val="BodyText"/>
        <w:ind w:left="720"/>
      </w:pPr>
      <w:r w:rsidRPr="005536D3">
        <w:t>List applicable laws, executive orders, directives, policies, and regulations that establish specific requirements for privacy risk management.</w:t>
      </w:r>
    </w:p>
    <w:p w14:paraId="236360A4" w14:textId="77777777" w:rsidR="00E12C9F" w:rsidRDefault="00E12C9F" w:rsidP="00FB7709">
      <w:pPr>
        <w:pStyle w:val="Heading1"/>
      </w:pPr>
      <w:r>
        <w:t>System Status</w:t>
      </w:r>
    </w:p>
    <w:p w14:paraId="749B11F5" w14:textId="1CFFFB96" w:rsidR="00950492" w:rsidRPr="00950492" w:rsidRDefault="00950492" w:rsidP="00B744FC">
      <w:pPr>
        <w:pStyle w:val="Heading2"/>
        <w:numPr>
          <w:ilvl w:val="0"/>
          <w:numId w:val="25"/>
        </w:numPr>
      </w:pPr>
      <w:r w:rsidRPr="00950492">
        <w:t xml:space="preserve">System </w:t>
      </w:r>
      <w:r w:rsidRPr="00410116">
        <w:t>Privacy</w:t>
      </w:r>
      <w:r w:rsidRPr="00950492">
        <w:t xml:space="preserve"> Plan Approval</w:t>
      </w:r>
    </w:p>
    <w:p w14:paraId="7C0CDDC2" w14:textId="77777777" w:rsidR="00950492" w:rsidRDefault="00950492" w:rsidP="004E2745">
      <w:pPr>
        <w:pStyle w:val="BodyText"/>
        <w:ind w:left="1080"/>
      </w:pPr>
      <w:r>
        <w:t>Include an electronic, digital, or handwritten signature and the date when the</w:t>
      </w:r>
      <w:r w:rsidRPr="00F33E38">
        <w:t xml:space="preserve"> </w:t>
      </w:r>
      <w:r>
        <w:t>system privacy plan was reviewed and approved.</w:t>
      </w:r>
    </w:p>
    <w:p w14:paraId="14A46220" w14:textId="77777777" w:rsidR="00950492" w:rsidRPr="00950492" w:rsidRDefault="00950492" w:rsidP="00B744FC">
      <w:pPr>
        <w:pStyle w:val="Heading2"/>
        <w:numPr>
          <w:ilvl w:val="0"/>
          <w:numId w:val="25"/>
        </w:numPr>
      </w:pPr>
      <w:r w:rsidRPr="00950492">
        <w:t>System Authorization Decision</w:t>
      </w:r>
    </w:p>
    <w:p w14:paraId="015528D7" w14:textId="77777777" w:rsidR="00950492" w:rsidRDefault="00950492" w:rsidP="004E2745">
      <w:pPr>
        <w:pStyle w:val="BodyText"/>
        <w:ind w:left="1080"/>
      </w:pPr>
      <w:r w:rsidRPr="0006425B">
        <w:t>Identify the current authorization decision</w:t>
      </w:r>
      <w:r>
        <w:t xml:space="preserve"> for the system</w:t>
      </w:r>
      <w:r w:rsidRPr="0006425B">
        <w:t xml:space="preserve">. Include the date </w:t>
      </w:r>
      <w:r>
        <w:t xml:space="preserve">when </w:t>
      </w:r>
      <w:r w:rsidRPr="0006425B">
        <w:t>the decision was issued</w:t>
      </w:r>
      <w:r>
        <w:t>, the effective date on which the system is authorized to operate,</w:t>
      </w:r>
      <w:r w:rsidRPr="0006425B">
        <w:t xml:space="preserve"> and the termination date of the authorization.</w:t>
      </w:r>
    </w:p>
    <w:p w14:paraId="7B80AC1A" w14:textId="77777777" w:rsidR="00FD3B57" w:rsidRPr="005D1638" w:rsidRDefault="00FD3B57" w:rsidP="00B744FC">
      <w:pPr>
        <w:pStyle w:val="Heading2"/>
        <w:numPr>
          <w:ilvl w:val="0"/>
          <w:numId w:val="25"/>
        </w:numPr>
      </w:pPr>
      <w:r w:rsidRPr="005D1638">
        <w:t>System Operational Status</w:t>
      </w:r>
    </w:p>
    <w:p w14:paraId="1257659F" w14:textId="77777777" w:rsidR="00FD3B57" w:rsidRDefault="00FD3B57" w:rsidP="004E2745">
      <w:pPr>
        <w:pStyle w:val="BodyText"/>
        <w:ind w:left="1080"/>
      </w:pPr>
      <w:r>
        <w:t>Indicate the operational status of the system:</w:t>
      </w:r>
    </w:p>
    <w:p w14:paraId="3DE2481F" w14:textId="77777777" w:rsidR="00FD3B57" w:rsidRDefault="00FD3B57" w:rsidP="004E2745">
      <w:pPr>
        <w:pStyle w:val="BodyText"/>
        <w:numPr>
          <w:ilvl w:val="0"/>
          <w:numId w:val="14"/>
        </w:numPr>
        <w:ind w:left="1440"/>
      </w:pPr>
      <w:r w:rsidRPr="00450790">
        <w:rPr>
          <w:b/>
        </w:rPr>
        <w:t xml:space="preserve">Under </w:t>
      </w:r>
      <w:r>
        <w:rPr>
          <w:b/>
        </w:rPr>
        <w:t>d</w:t>
      </w:r>
      <w:r w:rsidRPr="00450790">
        <w:rPr>
          <w:b/>
        </w:rPr>
        <w:t>evelopment</w:t>
      </w:r>
      <w:r>
        <w:rPr>
          <w:b/>
        </w:rPr>
        <w:t>:</w:t>
      </w:r>
      <w:r>
        <w:t xml:space="preserve"> The system is being designed or developed and is not fully functioning in an operational environment.</w:t>
      </w:r>
    </w:p>
    <w:p w14:paraId="2CF5B26B" w14:textId="77777777" w:rsidR="00FD3B57" w:rsidRDefault="00FD3B57" w:rsidP="004E2745">
      <w:pPr>
        <w:pStyle w:val="BodyText"/>
        <w:numPr>
          <w:ilvl w:val="0"/>
          <w:numId w:val="14"/>
        </w:numPr>
        <w:ind w:left="1440"/>
      </w:pPr>
      <w:r w:rsidRPr="00450790">
        <w:rPr>
          <w:b/>
        </w:rPr>
        <w:t>Operational</w:t>
      </w:r>
      <w:r>
        <w:rPr>
          <w:b/>
        </w:rPr>
        <w:t>:</w:t>
      </w:r>
      <w:r>
        <w:t xml:space="preserve"> The authorized system is operating in the operational environment.</w:t>
      </w:r>
    </w:p>
    <w:p w14:paraId="68CA6E96" w14:textId="77777777" w:rsidR="00FD3B57" w:rsidRDefault="00FD3B57" w:rsidP="004E2745">
      <w:pPr>
        <w:pStyle w:val="BodyText"/>
        <w:numPr>
          <w:ilvl w:val="0"/>
          <w:numId w:val="14"/>
        </w:numPr>
        <w:ind w:left="1440"/>
      </w:pPr>
      <w:r w:rsidRPr="00450790">
        <w:rPr>
          <w:b/>
        </w:rPr>
        <w:t xml:space="preserve">Undergoing a </w:t>
      </w:r>
      <w:r>
        <w:rPr>
          <w:b/>
        </w:rPr>
        <w:t>significant</w:t>
      </w:r>
      <w:r w:rsidRPr="00450790">
        <w:rPr>
          <w:b/>
        </w:rPr>
        <w:t xml:space="preserve"> modification</w:t>
      </w:r>
      <w:r>
        <w:rPr>
          <w:b/>
        </w:rPr>
        <w:t>:</w:t>
      </w:r>
      <w:r>
        <w:t xml:space="preserve"> The authorized operational system is undergoing a major change to the operational environment.</w:t>
      </w:r>
    </w:p>
    <w:p w14:paraId="390167C7" w14:textId="77777777" w:rsidR="00FD3B57" w:rsidRDefault="00FD3B57" w:rsidP="004E2745">
      <w:pPr>
        <w:pStyle w:val="BodyText"/>
        <w:numPr>
          <w:ilvl w:val="0"/>
          <w:numId w:val="14"/>
        </w:numPr>
        <w:ind w:left="1440"/>
      </w:pPr>
      <w:r w:rsidRPr="00450790">
        <w:rPr>
          <w:b/>
        </w:rPr>
        <w:lastRenderedPageBreak/>
        <w:t>Disposal</w:t>
      </w:r>
      <w:r>
        <w:rPr>
          <w:b/>
        </w:rPr>
        <w:t>:</w:t>
      </w:r>
      <w:r>
        <w:t xml:space="preserve"> The system is no longer authorized, operational, or under development.</w:t>
      </w:r>
    </w:p>
    <w:p w14:paraId="05F71DBB" w14:textId="77777777" w:rsidR="00FD3B57" w:rsidRDefault="00FD3B57" w:rsidP="008E328E">
      <w:pPr>
        <w:pStyle w:val="BodyText"/>
        <w:ind w:left="1080"/>
      </w:pPr>
      <w:r>
        <w:t>If more than one status is selected, list which part of the system is covered under each status.</w:t>
      </w:r>
    </w:p>
    <w:p w14:paraId="22C5DD2B" w14:textId="77777777" w:rsidR="00F55C1D" w:rsidRPr="005D1638" w:rsidRDefault="00F55C1D" w:rsidP="00FB7709">
      <w:pPr>
        <w:pStyle w:val="Heading1"/>
      </w:pPr>
      <w:r w:rsidRPr="005D1638">
        <w:t>Role Identification and Responsible Personnel</w:t>
      </w:r>
    </w:p>
    <w:p w14:paraId="1BC27033" w14:textId="2C2FF1DA" w:rsidR="00F55C1D" w:rsidRDefault="00E01DE2" w:rsidP="005D1638">
      <w:pPr>
        <w:pStyle w:val="BodyText"/>
        <w:ind w:left="720"/>
      </w:pPr>
      <w:r>
        <w:t xml:space="preserve">Identify authorizing officials, system owners, and other key roles </w:t>
      </w:r>
      <w:r w:rsidR="00455233">
        <w:t>with system responsibilities</w:t>
      </w:r>
      <w:r>
        <w:t xml:space="preserve">. Include </w:t>
      </w:r>
      <w:r w:rsidR="002E42FB" w:rsidRPr="002E42FB">
        <w:t>the individual’s name</w:t>
      </w:r>
      <w:r w:rsidR="009F4FAC">
        <w:t>;</w:t>
      </w:r>
      <w:r w:rsidR="002E42FB" w:rsidRPr="002E42FB">
        <w:t xml:space="preserve"> system-specific and organizational role</w:t>
      </w:r>
      <w:r w:rsidR="009F4FAC">
        <w:t>;</w:t>
      </w:r>
      <w:r w:rsidR="002E42FB" w:rsidRPr="002E42FB">
        <w:t xml:space="preserve"> organizational unit</w:t>
      </w:r>
      <w:r w:rsidR="009F4FAC">
        <w:t xml:space="preserve">, </w:t>
      </w:r>
      <w:r w:rsidR="002E42FB" w:rsidRPr="002E42FB">
        <w:t>department</w:t>
      </w:r>
      <w:r w:rsidR="009F4FAC">
        <w:t xml:space="preserve">, or </w:t>
      </w:r>
      <w:r w:rsidR="002E42FB" w:rsidRPr="002E42FB">
        <w:t>division</w:t>
      </w:r>
      <w:r w:rsidR="009F4FAC">
        <w:t>;</w:t>
      </w:r>
      <w:r w:rsidR="009F4FAC" w:rsidRPr="002E42FB">
        <w:t xml:space="preserve"> </w:t>
      </w:r>
      <w:r w:rsidR="002E42FB" w:rsidRPr="002E42FB">
        <w:t>primary and alternate business phone numbers</w:t>
      </w:r>
      <w:r w:rsidR="009F4FAC">
        <w:t>;</w:t>
      </w:r>
      <w:r w:rsidR="009F4FAC" w:rsidRPr="002E42FB">
        <w:t xml:space="preserve"> </w:t>
      </w:r>
      <w:r w:rsidR="002E42FB" w:rsidRPr="002E42FB">
        <w:t>and email address for the following key points</w:t>
      </w:r>
      <w:r w:rsidR="00B65D04">
        <w:t xml:space="preserve"> </w:t>
      </w:r>
      <w:r w:rsidR="002E42FB" w:rsidRPr="002E42FB">
        <w:t>of</w:t>
      </w:r>
      <w:r w:rsidR="00B65D04">
        <w:t xml:space="preserve"> </w:t>
      </w:r>
      <w:r w:rsidR="002E42FB" w:rsidRPr="002E42FB">
        <w:t>contact:</w:t>
      </w:r>
    </w:p>
    <w:p w14:paraId="4D15B3F0" w14:textId="77777777" w:rsidR="00F00139" w:rsidRDefault="00F00139" w:rsidP="005230FB">
      <w:pPr>
        <w:pStyle w:val="BodyText"/>
        <w:numPr>
          <w:ilvl w:val="0"/>
          <w:numId w:val="13"/>
        </w:numPr>
        <w:ind w:left="1080"/>
      </w:pPr>
      <w:r>
        <w:t>Authorizing official and authorizing official designated representative</w:t>
      </w:r>
    </w:p>
    <w:p w14:paraId="54A4E583" w14:textId="465E0260" w:rsidR="00F00139" w:rsidRDefault="00F00139" w:rsidP="005230FB">
      <w:pPr>
        <w:pStyle w:val="BodyText"/>
        <w:numPr>
          <w:ilvl w:val="0"/>
          <w:numId w:val="13"/>
        </w:numPr>
        <w:ind w:left="1080"/>
      </w:pPr>
      <w:r>
        <w:t>System owner</w:t>
      </w:r>
      <w:r w:rsidR="00B65D04">
        <w:t xml:space="preserve"> or </w:t>
      </w:r>
      <w:r>
        <w:t>common control provider</w:t>
      </w:r>
    </w:p>
    <w:p w14:paraId="5505BEEF" w14:textId="77777777" w:rsidR="00F00139" w:rsidRDefault="00F00139" w:rsidP="005230FB">
      <w:pPr>
        <w:pStyle w:val="BodyText"/>
        <w:numPr>
          <w:ilvl w:val="0"/>
          <w:numId w:val="13"/>
        </w:numPr>
        <w:ind w:left="1080"/>
      </w:pPr>
      <w:r>
        <w:t>Information owner or steward</w:t>
      </w:r>
    </w:p>
    <w:p w14:paraId="75CEBDC7" w14:textId="50458798" w:rsidR="00EC64F8" w:rsidRDefault="00EC64F8" w:rsidP="005230FB">
      <w:pPr>
        <w:pStyle w:val="BodyText"/>
        <w:numPr>
          <w:ilvl w:val="0"/>
          <w:numId w:val="13"/>
        </w:numPr>
        <w:ind w:left="1080"/>
      </w:pPr>
      <w:r>
        <w:t>Senior agency official for privacy</w:t>
      </w:r>
    </w:p>
    <w:p w14:paraId="587AC9B0" w14:textId="77777777" w:rsidR="00F00139" w:rsidRDefault="00F00139" w:rsidP="005230FB">
      <w:pPr>
        <w:pStyle w:val="BodyText"/>
        <w:numPr>
          <w:ilvl w:val="0"/>
          <w:numId w:val="13"/>
        </w:numPr>
        <w:ind w:left="1080"/>
      </w:pPr>
      <w:r>
        <w:t>Senior agency information security officer</w:t>
      </w:r>
    </w:p>
    <w:p w14:paraId="51D6EB6C" w14:textId="77777777" w:rsidR="00EC64F8" w:rsidRDefault="00EC64F8" w:rsidP="005230FB">
      <w:pPr>
        <w:pStyle w:val="BodyText"/>
        <w:numPr>
          <w:ilvl w:val="0"/>
          <w:numId w:val="13"/>
        </w:numPr>
        <w:ind w:left="1080"/>
      </w:pPr>
      <w:r>
        <w:t>System privacy officer</w:t>
      </w:r>
    </w:p>
    <w:p w14:paraId="7998503B" w14:textId="77777777" w:rsidR="00F00139" w:rsidRDefault="00F00139" w:rsidP="005230FB">
      <w:pPr>
        <w:pStyle w:val="BodyText"/>
        <w:numPr>
          <w:ilvl w:val="0"/>
          <w:numId w:val="13"/>
        </w:numPr>
        <w:ind w:left="1080"/>
      </w:pPr>
      <w:r>
        <w:t>System security officer</w:t>
      </w:r>
    </w:p>
    <w:p w14:paraId="68141C6E" w14:textId="1F8DEFF9" w:rsidR="00F55C1D" w:rsidRDefault="00F55C1D" w:rsidP="005D1638">
      <w:pPr>
        <w:pStyle w:val="BodyText"/>
        <w:ind w:left="720"/>
      </w:pPr>
      <w:r>
        <w:t xml:space="preserve">List other personnel or designated contacts (e.g., vendors, facility personnel, on-site security) </w:t>
      </w:r>
      <w:r w:rsidR="00B65D04">
        <w:t xml:space="preserve">as well as </w:t>
      </w:r>
      <w:r>
        <w:t xml:space="preserve">their roles, names, addresses, primary and alternate </w:t>
      </w:r>
      <w:r w:rsidR="00B65D04">
        <w:t xml:space="preserve">business </w:t>
      </w:r>
      <w:r>
        <w:t>phone numbers, and email addresses.</w:t>
      </w:r>
    </w:p>
    <w:p w14:paraId="1F4B37A2" w14:textId="6B2DA769" w:rsidR="002315D6" w:rsidRDefault="2DF95A61" w:rsidP="005D1638">
      <w:pPr>
        <w:pStyle w:val="BodyText"/>
        <w:ind w:left="720"/>
      </w:pPr>
      <w:r>
        <w:t>Restrict contact information to business information t</w:t>
      </w:r>
      <w:r w:rsidR="5AD26066">
        <w:t xml:space="preserve">o </w:t>
      </w:r>
      <w:r w:rsidR="0C087145">
        <w:t>avoid</w:t>
      </w:r>
      <w:r w:rsidR="5AD26066">
        <w:t xml:space="preserve"> exposing </w:t>
      </w:r>
      <w:r w:rsidR="18AD6E2A">
        <w:t>personal information</w:t>
      </w:r>
      <w:r w:rsidR="5AD26066">
        <w:t>. Using personal information</w:t>
      </w:r>
      <w:r w:rsidR="3C25503D">
        <w:t xml:space="preserve"> (e.g., </w:t>
      </w:r>
      <w:r w:rsidR="5AD26066">
        <w:t>home phone or personal cell phone number as the “alternate business phone number”</w:t>
      </w:r>
      <w:r w:rsidR="3C25503D">
        <w:t>)</w:t>
      </w:r>
      <w:r w:rsidR="5AD26066">
        <w:t xml:space="preserve"> may create unnecessary privacy risk</w:t>
      </w:r>
      <w:r w:rsidR="5131F3B1">
        <w:t>s</w:t>
      </w:r>
      <w:r w:rsidR="5AD26066">
        <w:t xml:space="preserve"> </w:t>
      </w:r>
      <w:r w:rsidR="3C25503D">
        <w:t xml:space="preserve">for </w:t>
      </w:r>
      <w:r w:rsidR="5AD26066">
        <w:t>individuals.</w:t>
      </w:r>
    </w:p>
    <w:p w14:paraId="0F3A0DFE" w14:textId="77777777" w:rsidR="00E16B46" w:rsidRPr="005D1638" w:rsidRDefault="00E16B46" w:rsidP="00C96B91">
      <w:pPr>
        <w:pStyle w:val="Heading1"/>
      </w:pPr>
      <w:r w:rsidRPr="005D1638">
        <w:t>System Information Types and System Categorization</w:t>
      </w:r>
    </w:p>
    <w:p w14:paraId="20FE5D98" w14:textId="21F59A9B" w:rsidR="0047185D" w:rsidRPr="005536D3" w:rsidRDefault="0047185D" w:rsidP="005536D3">
      <w:pPr>
        <w:pStyle w:val="BodyText"/>
        <w:ind w:left="720"/>
      </w:pPr>
      <w:r w:rsidRPr="00B049B9">
        <w:t xml:space="preserve">Identify the </w:t>
      </w:r>
      <w:r w:rsidR="2B0B4CD8" w:rsidRPr="00B049B9">
        <w:t>SP 800</w:t>
      </w:r>
      <w:r w:rsidR="0057491F" w:rsidRPr="00B049B9">
        <w:t>-</w:t>
      </w:r>
      <w:r w:rsidR="2B0B4CD8" w:rsidRPr="00B049B9">
        <w:t xml:space="preserve">60v2 </w:t>
      </w:r>
      <w:r w:rsidRPr="00B049B9">
        <w:t xml:space="preserve">information types that are processed, stored, or transmitted by the system. </w:t>
      </w:r>
      <w:r w:rsidR="00BF6BE3" w:rsidRPr="005536D3">
        <w:t>Provide the PII confidentiality impact level</w:t>
      </w:r>
      <w:r w:rsidR="00BF6BE3" w:rsidRPr="004F6447">
        <w:rPr>
          <w:rStyle w:val="FootnoteReference"/>
        </w:rPr>
        <w:footnoteReference w:id="3"/>
      </w:r>
      <w:r w:rsidR="00BF6BE3" w:rsidRPr="005536D3">
        <w:t xml:space="preserve"> related to the loss of confidentiality for information about individuals collected, maintained, and disseminated by the system. Include any additional privacy-specific considerations for potential losses of integrity and availability.</w:t>
      </w:r>
      <w:r w:rsidR="000E0320">
        <w:t xml:space="preserve"> </w:t>
      </w:r>
      <w:r w:rsidR="00A854D5" w:rsidRPr="00B049B9">
        <w:t xml:space="preserve">Designate an impact level of low, moderate, or high for each </w:t>
      </w:r>
      <w:r w:rsidRPr="00B049B9">
        <w:t>security objective.</w:t>
      </w:r>
    </w:p>
    <w:p w14:paraId="5959493D" w14:textId="46617175" w:rsidR="0047185D" w:rsidRPr="005536D3" w:rsidRDefault="001F30AF" w:rsidP="005536D3">
      <w:pPr>
        <w:pStyle w:val="BodyText"/>
        <w:ind w:left="720"/>
      </w:pPr>
      <w:r w:rsidRPr="005536D3">
        <w:t xml:space="preserve">Determine the overall information system impact and </w:t>
      </w:r>
      <w:r w:rsidR="00457520" w:rsidRPr="005536D3">
        <w:t>security</w:t>
      </w:r>
      <w:r w:rsidRPr="005536D3">
        <w:t xml:space="preserve"> categorization by </w:t>
      </w:r>
      <w:r w:rsidR="00A854D5" w:rsidRPr="005536D3">
        <w:t>considering</w:t>
      </w:r>
      <w:r w:rsidR="0047185D" w:rsidRPr="005536D3">
        <w:t xml:space="preserve"> the justification</w:t>
      </w:r>
      <w:r w:rsidR="00A854D5" w:rsidRPr="005536D3">
        <w:t>s</w:t>
      </w:r>
      <w:r w:rsidR="0047185D" w:rsidRPr="005536D3">
        <w:t xml:space="preserve"> for adjustments</w:t>
      </w:r>
      <w:r w:rsidR="000B7E40" w:rsidRPr="005536D3">
        <w:t xml:space="preserve">, </w:t>
      </w:r>
      <w:r w:rsidR="00C5426B" w:rsidRPr="005536D3">
        <w:t>privacy-specific</w:t>
      </w:r>
      <w:r w:rsidR="0047185D" w:rsidRPr="005536D3">
        <w:t xml:space="preserve"> </w:t>
      </w:r>
      <w:r w:rsidR="00164C2A" w:rsidRPr="005536D3">
        <w:t>factors</w:t>
      </w:r>
      <w:r w:rsidR="00A854D5" w:rsidRPr="005536D3">
        <w:t xml:space="preserve"> that are</w:t>
      </w:r>
      <w:r w:rsidR="0047185D" w:rsidRPr="005536D3">
        <w:t xml:space="preserve"> applied to the information type provisional impact levels</w:t>
      </w:r>
      <w:r w:rsidR="000B7E40" w:rsidRPr="005536D3">
        <w:t xml:space="preserve">, and the </w:t>
      </w:r>
      <w:r w:rsidR="0047185D" w:rsidRPr="005536D3">
        <w:t>high-water mark</w:t>
      </w:r>
      <w:r w:rsidR="00A854D5" w:rsidRPr="005536D3">
        <w:t>s</w:t>
      </w:r>
      <w:r w:rsidR="0047185D" w:rsidRPr="005536D3">
        <w:t xml:space="preserve"> for the </w:t>
      </w:r>
      <w:r w:rsidR="00B871FF">
        <w:t xml:space="preserve">confidentiality, integrity, and availability </w:t>
      </w:r>
      <w:r w:rsidR="0047185D" w:rsidRPr="005536D3">
        <w:t>impacts.</w:t>
      </w:r>
    </w:p>
    <w:p w14:paraId="2B37E420" w14:textId="77777777" w:rsidR="00B15047" w:rsidRPr="005D1638" w:rsidRDefault="00B15047" w:rsidP="00FB7709">
      <w:pPr>
        <w:pStyle w:val="Heading1"/>
      </w:pPr>
      <w:r w:rsidRPr="005D1638">
        <w:lastRenderedPageBreak/>
        <w:t xml:space="preserve">Authorization Boundary </w:t>
      </w:r>
      <w:r>
        <w:t>Description</w:t>
      </w:r>
    </w:p>
    <w:p w14:paraId="1529D5EC" w14:textId="27644E11" w:rsidR="00D65694" w:rsidRDefault="00B15047" w:rsidP="00B15047">
      <w:pPr>
        <w:pStyle w:val="BodyText"/>
        <w:ind w:left="720"/>
      </w:pPr>
      <w:r w:rsidRPr="00DA1E59">
        <w:t>Define the scope of the system protections that encompass the authorization boundary</w:t>
      </w:r>
      <w:r>
        <w:t>,</w:t>
      </w:r>
      <w:r w:rsidRPr="00DA1E59">
        <w:t xml:space="preserve"> including all components of the information system to be authorized for operation by the authorizing official.</w:t>
      </w:r>
      <w:r>
        <w:t xml:space="preserve"> Include, or provide a reference to,</w:t>
      </w:r>
      <w:r w:rsidRPr="00456DF4">
        <w:t xml:space="preserve"> </w:t>
      </w:r>
      <w:r>
        <w:t>up-to-date</w:t>
      </w:r>
      <w:r w:rsidRPr="00456DF4">
        <w:t xml:space="preserve"> </w:t>
      </w:r>
      <w:r w:rsidR="008578D5">
        <w:t>environment of operation diagrams (</w:t>
      </w:r>
      <w:r w:rsidR="002F486C">
        <w:t xml:space="preserve">e.g., </w:t>
      </w:r>
      <w:r w:rsidRPr="00456DF4">
        <w:t>system</w:t>
      </w:r>
      <w:r w:rsidR="008578D5">
        <w:t>/subsystem</w:t>
      </w:r>
      <w:r>
        <w:t xml:space="preserve">, </w:t>
      </w:r>
      <w:r w:rsidR="008578D5">
        <w:t>system/</w:t>
      </w:r>
      <w:r w:rsidRPr="00456DF4">
        <w:t>network</w:t>
      </w:r>
      <w:r w:rsidR="008578D5">
        <w:t xml:space="preserve"> architecture</w:t>
      </w:r>
      <w:r>
        <w:t>, and data flow</w:t>
      </w:r>
      <w:r w:rsidR="008578D5">
        <w:t>)</w:t>
      </w:r>
      <w:r>
        <w:t xml:space="preserve"> that</w:t>
      </w:r>
      <w:r w:rsidRPr="00E1602A">
        <w:t xml:space="preserve"> provide a visual representation of the authorization boundary and </w:t>
      </w:r>
      <w:r w:rsidRPr="0041206C">
        <w:t>environment of operation.</w:t>
      </w:r>
      <w:r w:rsidR="006D7F2B">
        <w:t xml:space="preserve"> </w:t>
      </w:r>
      <w:r w:rsidR="00D65694">
        <w:t>Include any supporting topology narrative.</w:t>
      </w:r>
    </w:p>
    <w:p w14:paraId="5090121A" w14:textId="6557802D" w:rsidR="004177B9" w:rsidRDefault="00B05D9C" w:rsidP="00B15047">
      <w:pPr>
        <w:pStyle w:val="BodyText"/>
        <w:ind w:left="720"/>
      </w:pPr>
      <w:r>
        <w:t>Also i</w:t>
      </w:r>
      <w:r w:rsidR="00336A8F">
        <w:t>dentify</w:t>
      </w:r>
      <w:r w:rsidR="00CC3A55">
        <w:t xml:space="preserve"> and explain</w:t>
      </w:r>
      <w:r w:rsidR="00D65694">
        <w:t xml:space="preserve"> </w:t>
      </w:r>
      <w:r w:rsidR="009826B3">
        <w:t>privacy-specific data flow</w:t>
      </w:r>
      <w:r w:rsidR="00226CF2">
        <w:t>s</w:t>
      </w:r>
      <w:r w:rsidR="00F83412">
        <w:t xml:space="preserve"> </w:t>
      </w:r>
      <w:r w:rsidR="009826B3">
        <w:t>that extend beyond the</w:t>
      </w:r>
      <w:r w:rsidR="00F83412">
        <w:t xml:space="preserve"> system</w:t>
      </w:r>
      <w:r w:rsidR="009826B3">
        <w:t xml:space="preserve"> authorization </w:t>
      </w:r>
      <w:r w:rsidR="00F83412">
        <w:t>boundary</w:t>
      </w:r>
      <w:r w:rsidR="00336A8F">
        <w:t>.</w:t>
      </w:r>
    </w:p>
    <w:p w14:paraId="447E53C3" w14:textId="6091849E" w:rsidR="00D31C37" w:rsidRPr="005D1638" w:rsidRDefault="00D31C37" w:rsidP="00D31C37">
      <w:pPr>
        <w:pStyle w:val="Heading1"/>
      </w:pPr>
      <w:r w:rsidRPr="005D1638">
        <w:t>Information Exchanges</w:t>
      </w:r>
      <w:r w:rsidR="0010065C">
        <w:t xml:space="preserve"> Summary</w:t>
      </w:r>
    </w:p>
    <w:p w14:paraId="3D604944" w14:textId="68DD2BAA" w:rsidR="00D31C37" w:rsidRDefault="00D31C37" w:rsidP="00D31C37">
      <w:pPr>
        <w:pStyle w:val="BodyText"/>
        <w:ind w:left="720"/>
      </w:pPr>
      <w:r w:rsidRPr="007943FA">
        <w:t xml:space="preserve">Provide an overview of the information exchanges </w:t>
      </w:r>
      <w:r>
        <w:t xml:space="preserve">that involve privacy-related information </w:t>
      </w:r>
      <w:r w:rsidRPr="007943FA">
        <w:t>in which the system participates</w:t>
      </w:r>
      <w:r>
        <w:t xml:space="preserve"> and the following details for each </w:t>
      </w:r>
      <w:r w:rsidRPr="00211B88">
        <w:t>agreement</w:t>
      </w:r>
      <w:r>
        <w:t>:</w:t>
      </w:r>
    </w:p>
    <w:p w14:paraId="31E77EFC" w14:textId="77777777" w:rsidR="00D31C37" w:rsidRDefault="00D31C37" w:rsidP="00D31C37">
      <w:pPr>
        <w:pStyle w:val="BulletListLevel1"/>
        <w:ind w:left="1080"/>
      </w:pPr>
      <w:r>
        <w:t>Type of agreement used for the information exchange (e.g., interconnection security agreement, memorandum of agreement,</w:t>
      </w:r>
      <w:r w:rsidRPr="00F535FA">
        <w:t xml:space="preserve"> </w:t>
      </w:r>
      <w:r>
        <w:t>memorandum of understanding)</w:t>
      </w:r>
    </w:p>
    <w:p w14:paraId="087BD991" w14:textId="77777777" w:rsidR="004A4999" w:rsidRDefault="004A4999" w:rsidP="004A4999">
      <w:pPr>
        <w:pStyle w:val="BulletListLevel1"/>
        <w:ind w:left="1080"/>
      </w:pPr>
      <w:r>
        <w:t>Additional laws and regulations governing the requirements for the protection of privacy data involved in the exchange</w:t>
      </w:r>
    </w:p>
    <w:p w14:paraId="18FF55C0" w14:textId="77777777" w:rsidR="00D31C37" w:rsidRPr="00D92CCF" w:rsidRDefault="00D31C37" w:rsidP="00D31C37">
      <w:pPr>
        <w:pStyle w:val="BulletListLevel1"/>
        <w:ind w:left="1080"/>
      </w:pPr>
      <w:r>
        <w:t>Effective start and end d</w:t>
      </w:r>
      <w:r w:rsidRPr="00D92CCF">
        <w:t xml:space="preserve">ate of </w:t>
      </w:r>
      <w:r>
        <w:t xml:space="preserve">the </w:t>
      </w:r>
      <w:r w:rsidRPr="00D92CCF">
        <w:t>agreement</w:t>
      </w:r>
    </w:p>
    <w:p w14:paraId="1689762D" w14:textId="77777777" w:rsidR="00D31C37" w:rsidRDefault="00D31C37" w:rsidP="00D31C37">
      <w:pPr>
        <w:pStyle w:val="BulletListLevel1"/>
        <w:ind w:left="1080"/>
      </w:pPr>
      <w:r>
        <w:t>Systems participating in the agreement, including:</w:t>
      </w:r>
    </w:p>
    <w:p w14:paraId="32876481" w14:textId="77777777" w:rsidR="00D31C37" w:rsidRDefault="00D31C37" w:rsidP="00D31C37">
      <w:pPr>
        <w:pStyle w:val="BulletListLevel2"/>
      </w:pPr>
      <w:r>
        <w:t>Name, role, title, and organization of the system owner and authorizing official</w:t>
      </w:r>
    </w:p>
    <w:p w14:paraId="0F277FA2" w14:textId="77777777" w:rsidR="00D31C37" w:rsidRDefault="00D31C37" w:rsidP="00D31C37">
      <w:pPr>
        <w:pStyle w:val="BulletListLevel2"/>
      </w:pPr>
      <w:r>
        <w:t>System name and unique system identifier assigned by the system owner’s organization</w:t>
      </w:r>
    </w:p>
    <w:p w14:paraId="79582A5D" w14:textId="77777777" w:rsidR="00D31C37" w:rsidRDefault="00D31C37" w:rsidP="00D31C37">
      <w:pPr>
        <w:pStyle w:val="BulletListLevel2"/>
      </w:pPr>
      <w:r>
        <w:t>FIPS 199 categorization of the system and that of the information being exchanged</w:t>
      </w:r>
    </w:p>
    <w:p w14:paraId="465E1AAF" w14:textId="77777777" w:rsidR="00D31C37" w:rsidRPr="00C62508" w:rsidRDefault="00D31C37" w:rsidP="00D31C37">
      <w:pPr>
        <w:pStyle w:val="BulletListLevel2"/>
      </w:pPr>
      <w:r>
        <w:t>PII confidentiality impact levels</w:t>
      </w:r>
      <w:r>
        <w:rPr>
          <w:rStyle w:val="FootnoteReference"/>
        </w:rPr>
        <w:footnoteReference w:id="4"/>
      </w:r>
      <w:r>
        <w:t xml:space="preserve"> for any privacy-related information being exchanged</w:t>
      </w:r>
    </w:p>
    <w:p w14:paraId="233290CE" w14:textId="77777777" w:rsidR="00D31C37" w:rsidRDefault="00D31C37" w:rsidP="00D31C37">
      <w:pPr>
        <w:pStyle w:val="BulletListLevel2"/>
      </w:pPr>
      <w:r>
        <w:t>System authorization decisions status</w:t>
      </w:r>
    </w:p>
    <w:p w14:paraId="65E9F185" w14:textId="77777777" w:rsidR="00D31C37" w:rsidRPr="00D92CCF" w:rsidRDefault="00D31C37" w:rsidP="00D31C37">
      <w:pPr>
        <w:pStyle w:val="BulletListLevel1"/>
        <w:ind w:left="1080"/>
      </w:pPr>
      <w:r>
        <w:t>Brief description of the exchange, including the purpose, type of data, and expected outputs</w:t>
      </w:r>
    </w:p>
    <w:p w14:paraId="5AE36E7B" w14:textId="766E279E" w:rsidR="00D31C37" w:rsidRPr="00D92CCF" w:rsidRDefault="00D31C37" w:rsidP="00D31C37">
      <w:pPr>
        <w:pStyle w:val="BulletListLevel1"/>
        <w:ind w:left="1080"/>
      </w:pPr>
      <w:r>
        <w:t xml:space="preserve">Method of </w:t>
      </w:r>
      <w:r w:rsidRPr="00D92CCF">
        <w:t xml:space="preserve">information exchange (e.g., </w:t>
      </w:r>
      <w:r>
        <w:t>v</w:t>
      </w:r>
      <w:r w:rsidRPr="00D92CCF">
        <w:t xml:space="preserve">irtual </w:t>
      </w:r>
      <w:r>
        <w:t>p</w:t>
      </w:r>
      <w:r w:rsidRPr="00D92CCF">
        <w:t xml:space="preserve">rivate </w:t>
      </w:r>
      <w:r>
        <w:t>n</w:t>
      </w:r>
      <w:r w:rsidRPr="00D92CCF">
        <w:t>etwork</w:t>
      </w:r>
      <w:r>
        <w:t>, extranet, dedicated data transfer application</w:t>
      </w:r>
      <w:r w:rsidRPr="00D92CCF">
        <w:t>)</w:t>
      </w:r>
    </w:p>
    <w:p w14:paraId="6212457D" w14:textId="77777777" w:rsidR="00D31C37" w:rsidRDefault="00D31C37" w:rsidP="00D31C37">
      <w:pPr>
        <w:pStyle w:val="BulletListLevel1"/>
        <w:ind w:left="1080"/>
      </w:pPr>
      <w:r>
        <w:t>Interface characteristics that explain how the information is being exchanged between the systems</w:t>
      </w:r>
    </w:p>
    <w:p w14:paraId="7200C052" w14:textId="77777777" w:rsidR="00D31C37" w:rsidRDefault="00D31C37" w:rsidP="00D31C37">
      <w:pPr>
        <w:pStyle w:val="BulletListLevel1"/>
        <w:ind w:left="1080"/>
      </w:pPr>
      <w:r>
        <w:t>Diagrams that show the data flows, system components, and technologies involved</w:t>
      </w:r>
    </w:p>
    <w:p w14:paraId="21DF09EB" w14:textId="77777777" w:rsidR="00D31C37" w:rsidRDefault="00D31C37" w:rsidP="00D31C37">
      <w:pPr>
        <w:pStyle w:val="BulletListLevel1"/>
        <w:ind w:left="1080"/>
      </w:pPr>
      <w:r>
        <w:lastRenderedPageBreak/>
        <w:t>Findings and mitigation strategies that are relevant to the components involved in the information exchange and may be identified in:</w:t>
      </w:r>
    </w:p>
    <w:p w14:paraId="048C473A" w14:textId="77777777" w:rsidR="00D31C37" w:rsidRDefault="00D31C37" w:rsidP="00D31C37">
      <w:pPr>
        <w:pStyle w:val="BulletListLevel2"/>
      </w:pPr>
      <w:r>
        <w:t>Security, privacy, or cybersecurity supply chain risk assessment reports;</w:t>
      </w:r>
    </w:p>
    <w:p w14:paraId="14954128" w14:textId="77777777" w:rsidR="00D31C37" w:rsidRDefault="00D31C37" w:rsidP="00D31C37">
      <w:pPr>
        <w:pStyle w:val="BulletListLevel2"/>
      </w:pPr>
      <w:r>
        <w:t>Security and privacy control assessments; or</w:t>
      </w:r>
    </w:p>
    <w:p w14:paraId="3CF16124" w14:textId="77777777" w:rsidR="00D31C37" w:rsidRDefault="00D31C37" w:rsidP="00D31C37">
      <w:pPr>
        <w:pStyle w:val="BulletListLevel2"/>
      </w:pPr>
      <w:r>
        <w:t>Information security continuous monitoring processes that identify security and privacy risks and mitigation strategies.</w:t>
      </w:r>
    </w:p>
    <w:p w14:paraId="1328721B" w14:textId="77777777" w:rsidR="00D31C37" w:rsidRDefault="00D31C37" w:rsidP="00D31C37">
      <w:pPr>
        <w:pStyle w:val="BodyText"/>
        <w:ind w:left="720"/>
      </w:pPr>
      <w:r w:rsidRPr="002F03E2">
        <w:t>Include a summary of privacy considerations related to each agreement, which may inform the controls selected for the system.</w:t>
      </w:r>
    </w:p>
    <w:p w14:paraId="22A60D70" w14:textId="77777777" w:rsidR="00051547" w:rsidRPr="005D1638" w:rsidRDefault="00051547" w:rsidP="00FB7709">
      <w:pPr>
        <w:pStyle w:val="Heading1"/>
      </w:pPr>
      <w:r w:rsidRPr="005D1638">
        <w:t>System Component Inventory</w:t>
      </w:r>
    </w:p>
    <w:p w14:paraId="47EE3524" w14:textId="07C05027" w:rsidR="009B594F" w:rsidRPr="00C25FE8" w:rsidRDefault="00750996" w:rsidP="005D1638">
      <w:pPr>
        <w:pStyle w:val="BodyText"/>
        <w:ind w:left="720"/>
      </w:pPr>
      <w:r w:rsidRPr="00C25FE8">
        <w:t>Identify the hardware, software, and firmware components in the system</w:t>
      </w:r>
      <w:r w:rsidR="00F404D0">
        <w:t xml:space="preserve">, </w:t>
      </w:r>
      <w:r w:rsidRPr="00C25FE8">
        <w:t>subsystems</w:t>
      </w:r>
      <w:r w:rsidR="00E757C4">
        <w:t>, and system elements</w:t>
      </w:r>
      <w:r w:rsidRPr="00C25FE8">
        <w:t xml:space="preserve"> </w:t>
      </w:r>
      <w:r w:rsidR="00EC3118" w:rsidRPr="00C25FE8">
        <w:t xml:space="preserve">that participate in </w:t>
      </w:r>
      <w:r w:rsidR="004D4194">
        <w:t>functions</w:t>
      </w:r>
      <w:r w:rsidRPr="00C25FE8">
        <w:t xml:space="preserve"> that store, process, and/or transmit information about individuals. </w:t>
      </w:r>
      <w:r w:rsidR="0072202E" w:rsidRPr="00C25FE8">
        <w:t xml:space="preserve">The </w:t>
      </w:r>
      <w:r w:rsidR="007737B0" w:rsidRPr="00C25FE8">
        <w:t xml:space="preserve">component </w:t>
      </w:r>
      <w:r w:rsidR="00A06D9D" w:rsidRPr="00C25FE8">
        <w:t>inventory presented in the privacy plan</w:t>
      </w:r>
      <w:r w:rsidR="0072202E" w:rsidRPr="00C25FE8">
        <w:t xml:space="preserve"> </w:t>
      </w:r>
      <w:r w:rsidR="00C7574A" w:rsidRPr="00C25FE8">
        <w:t>supports an understanding of</w:t>
      </w:r>
      <w:r w:rsidR="00AF13DA" w:rsidRPr="00C25FE8">
        <w:t xml:space="preserve"> the components</w:t>
      </w:r>
      <w:r w:rsidR="006419BE" w:rsidRPr="00C25FE8">
        <w:t xml:space="preserve"> that participate in the </w:t>
      </w:r>
      <w:r w:rsidR="00B86E75" w:rsidRPr="00C25FE8">
        <w:t>business process</w:t>
      </w:r>
      <w:r w:rsidR="00AF13DA" w:rsidRPr="00C25FE8">
        <w:t xml:space="preserve"> flows </w:t>
      </w:r>
      <w:r w:rsidR="002C2A13" w:rsidRPr="00C25FE8">
        <w:t xml:space="preserve">and </w:t>
      </w:r>
      <w:r w:rsidR="00F663B0" w:rsidRPr="00C25FE8">
        <w:t xml:space="preserve">the </w:t>
      </w:r>
      <w:r w:rsidR="00B86E75" w:rsidRPr="00C25FE8">
        <w:t xml:space="preserve">data </w:t>
      </w:r>
      <w:r w:rsidR="00F663B0" w:rsidRPr="00C25FE8">
        <w:t xml:space="preserve">transactions that involve </w:t>
      </w:r>
      <w:r w:rsidR="002C2A13" w:rsidRPr="00C25FE8">
        <w:t xml:space="preserve">individual </w:t>
      </w:r>
      <w:r w:rsidR="00F663B0" w:rsidRPr="00C25FE8">
        <w:t>PII</w:t>
      </w:r>
      <w:r w:rsidR="002C2A13" w:rsidRPr="00C25FE8">
        <w:t xml:space="preserve"> data elements</w:t>
      </w:r>
      <w:r w:rsidR="00F663B0" w:rsidRPr="00C25FE8">
        <w:t>.</w:t>
      </w:r>
      <w:r w:rsidR="009B594F" w:rsidRPr="00C25FE8">
        <w:t xml:space="preserve"> While specific technical details about the components are generally included as part of the security plan, the privacy plan </w:t>
      </w:r>
      <w:r w:rsidR="00F9502D" w:rsidRPr="00C25FE8">
        <w:t xml:space="preserve">can </w:t>
      </w:r>
      <w:r w:rsidR="009B594F" w:rsidRPr="00C25FE8">
        <w:t>associate specific</w:t>
      </w:r>
      <w:r w:rsidR="00F9502D" w:rsidRPr="00C25FE8">
        <w:t xml:space="preserve"> </w:t>
      </w:r>
      <w:r w:rsidR="00244F79" w:rsidRPr="00C25FE8">
        <w:t xml:space="preserve">privacy-related </w:t>
      </w:r>
      <w:r w:rsidR="00F9502D" w:rsidRPr="00C25FE8">
        <w:t xml:space="preserve">data </w:t>
      </w:r>
      <w:r w:rsidR="00AB634E" w:rsidRPr="00C25FE8">
        <w:t>flows</w:t>
      </w:r>
      <w:r w:rsidR="009B594F" w:rsidRPr="00C25FE8">
        <w:t xml:space="preserve"> with individual components or groups of components (e.g., databases, applications, file storage arrays)</w:t>
      </w:r>
      <w:r w:rsidR="00244F79" w:rsidRPr="00C25FE8">
        <w:t xml:space="preserve"> which are subject to privacy management requirements</w:t>
      </w:r>
      <w:r w:rsidR="009B594F" w:rsidRPr="00C25FE8">
        <w:t>.</w:t>
      </w:r>
      <w:r w:rsidR="00F11735" w:rsidRPr="00C25FE8">
        <w:t xml:space="preserve"> If the organization uses automation tools to capture the component inventory (e.g., endpoint management application), provide the location of the authoritative data source.</w:t>
      </w:r>
    </w:p>
    <w:p w14:paraId="0D60747D" w14:textId="5D47497D" w:rsidR="003C1984" w:rsidRPr="005D1638" w:rsidRDefault="003C1984" w:rsidP="00FB7709">
      <w:pPr>
        <w:pStyle w:val="Heading1"/>
      </w:pPr>
      <w:r w:rsidRPr="005D1638">
        <w:t xml:space="preserve">Control </w:t>
      </w:r>
      <w:r w:rsidR="00A31A50" w:rsidRPr="005D1638">
        <w:t>Implementation Details</w:t>
      </w:r>
    </w:p>
    <w:p w14:paraId="6E402161" w14:textId="19625535" w:rsidR="00CA46DD" w:rsidRDefault="00056300" w:rsidP="005D1638">
      <w:pPr>
        <w:pStyle w:val="BodyText"/>
        <w:ind w:left="720"/>
      </w:pPr>
      <w:r w:rsidRPr="000E0C33">
        <w:t>Identify the selected controls</w:t>
      </w:r>
      <w:r w:rsidR="003234CC">
        <w:t xml:space="preserve"> —</w:t>
      </w:r>
      <w:r w:rsidRPr="000E0C33">
        <w:t xml:space="preserve"> starting with the control selection approach used</w:t>
      </w:r>
      <w:r w:rsidR="003234CC">
        <w:t xml:space="preserve"> — </w:t>
      </w:r>
      <w:r w:rsidR="000D2EFD">
        <w:t>to</w:t>
      </w:r>
      <w:r w:rsidR="000D2EFD" w:rsidRPr="000E0C33">
        <w:t xml:space="preserve"> </w:t>
      </w:r>
      <w:r w:rsidRPr="000E0C33">
        <w:t xml:space="preserve">provide implementation details for all </w:t>
      </w:r>
      <w:r w:rsidR="000D2EFD">
        <w:t xml:space="preserve">the </w:t>
      </w:r>
      <w:r w:rsidRPr="000E0C33">
        <w:t xml:space="preserve">controls </w:t>
      </w:r>
      <w:r w:rsidR="000D2EFD">
        <w:t xml:space="preserve">that are </w:t>
      </w:r>
      <w:r w:rsidRPr="000E0C33">
        <w:t xml:space="preserve">allocated to the system. </w:t>
      </w:r>
      <w:r>
        <w:t>Reference organization</w:t>
      </w:r>
      <w:r w:rsidR="000D2EFD">
        <w:t>al</w:t>
      </w:r>
      <w:r>
        <w:t xml:space="preserve"> policies and/or processes to determine control selection, tailoring, and allocation.</w:t>
      </w:r>
      <w:r w:rsidR="006D35A6">
        <w:t xml:space="preserve"> </w:t>
      </w:r>
      <w:r w:rsidR="00CA46DD" w:rsidRPr="00E902A0">
        <w:t>State the control selection approach used (e.g.,</w:t>
      </w:r>
      <w:r w:rsidR="000559A7">
        <w:t xml:space="preserve"> SP</w:t>
      </w:r>
      <w:r w:rsidR="002F33BB">
        <w:t> 800</w:t>
      </w:r>
      <w:r w:rsidR="00D21ADE">
        <w:noBreakHyphen/>
      </w:r>
      <w:r w:rsidR="002F33BB">
        <w:t>53B</w:t>
      </w:r>
      <w:r w:rsidR="00CA46DD" w:rsidRPr="00E902A0">
        <w:t xml:space="preserve"> control baseline)</w:t>
      </w:r>
      <w:r w:rsidR="00A334CD">
        <w:t xml:space="preserve">, including </w:t>
      </w:r>
      <w:r w:rsidR="00CA46DD" w:rsidRPr="00E902A0">
        <w:t>organizational</w:t>
      </w:r>
      <w:r w:rsidR="00A334CD">
        <w:t xml:space="preserve">ly </w:t>
      </w:r>
      <w:r w:rsidR="00CA46DD" w:rsidRPr="00E902A0">
        <w:t xml:space="preserve">tailored control baselines or overlays </w:t>
      </w:r>
      <w:r w:rsidR="00A334CD">
        <w:t xml:space="preserve">that are </w:t>
      </w:r>
      <w:r w:rsidR="00CA46DD">
        <w:t>applied</w:t>
      </w:r>
      <w:r w:rsidR="00CA46DD" w:rsidRPr="00E902A0">
        <w:t xml:space="preserve"> for control selection.</w:t>
      </w:r>
    </w:p>
    <w:p w14:paraId="2D4D89BD" w14:textId="258FDAAE" w:rsidR="00CA46DD" w:rsidRDefault="00CA46DD" w:rsidP="005D1638">
      <w:pPr>
        <w:pStyle w:val="BodyText"/>
        <w:ind w:left="720"/>
      </w:pPr>
      <w:r w:rsidRPr="001A5B0D">
        <w:t xml:space="preserve">Privacy risk management tools, including </w:t>
      </w:r>
      <w:r w:rsidR="00AF3D1A">
        <w:t>PIAs</w:t>
      </w:r>
      <w:r w:rsidRPr="001A5B0D">
        <w:t xml:space="preserve"> and the </w:t>
      </w:r>
      <w:r w:rsidR="000E0813">
        <w:t xml:space="preserve">NIST </w:t>
      </w:r>
      <w:r w:rsidR="002F33BB">
        <w:t>Privacy Risk Assessment Methodology (PRAM)</w:t>
      </w:r>
      <w:r w:rsidRPr="001A5B0D">
        <w:t>, support the analysis of privacy requirements on the impact level for each security objective.</w:t>
      </w:r>
      <w:r w:rsidR="00AF3D1A">
        <w:rPr>
          <w:rStyle w:val="FootnoteReference"/>
        </w:rPr>
        <w:footnoteReference w:id="5"/>
      </w:r>
      <w:r>
        <w:t xml:space="preserve"> The following information is captured in the system privacy plan:</w:t>
      </w:r>
    </w:p>
    <w:p w14:paraId="12A9E91C" w14:textId="3A76B3C4" w:rsidR="00CA46DD" w:rsidRPr="006453C1" w:rsidRDefault="00CA46DD" w:rsidP="005230FB">
      <w:pPr>
        <w:pStyle w:val="BodyText"/>
        <w:numPr>
          <w:ilvl w:val="0"/>
          <w:numId w:val="16"/>
        </w:numPr>
        <w:ind w:left="1080"/>
      </w:pPr>
      <w:r w:rsidRPr="006453C1">
        <w:t xml:space="preserve">System </w:t>
      </w:r>
      <w:r w:rsidR="008C41CF">
        <w:t>p</w:t>
      </w:r>
      <w:r w:rsidR="008C41CF" w:rsidRPr="006453C1">
        <w:t xml:space="preserve">rivacy </w:t>
      </w:r>
      <w:r w:rsidR="00B75025">
        <w:t>r</w:t>
      </w:r>
      <w:r w:rsidRPr="006453C1">
        <w:t>equirement</w:t>
      </w:r>
      <w:r w:rsidR="00AF3D1A">
        <w:t>s</w:t>
      </w:r>
    </w:p>
    <w:p w14:paraId="1B609BA9" w14:textId="62621CE9" w:rsidR="00CA46DD" w:rsidRPr="006453C1" w:rsidRDefault="00CA46DD" w:rsidP="005230FB">
      <w:pPr>
        <w:pStyle w:val="BodyText"/>
        <w:numPr>
          <w:ilvl w:val="0"/>
          <w:numId w:val="16"/>
        </w:numPr>
        <w:ind w:left="1080"/>
      </w:pPr>
      <w:r w:rsidRPr="006453C1">
        <w:t>Source</w:t>
      </w:r>
      <w:r>
        <w:t xml:space="preserve"> </w:t>
      </w:r>
      <w:r w:rsidRPr="006453C1">
        <w:t xml:space="preserve">(e.g., PIA, PRA, </w:t>
      </w:r>
      <w:r w:rsidR="00291EF5">
        <w:t>notices</w:t>
      </w:r>
      <w:r w:rsidRPr="006453C1">
        <w:t>, MOU, law</w:t>
      </w:r>
      <w:r w:rsidR="007E0519">
        <w:t>s</w:t>
      </w:r>
      <w:r w:rsidRPr="006453C1">
        <w:t>, regulation</w:t>
      </w:r>
      <w:r w:rsidR="007E0519">
        <w:t>s</w:t>
      </w:r>
      <w:r w:rsidRPr="006453C1">
        <w:t>)</w:t>
      </w:r>
    </w:p>
    <w:p w14:paraId="6440569E" w14:textId="4AE8A342" w:rsidR="00CA46DD" w:rsidRDefault="00CA46DD" w:rsidP="005230FB">
      <w:pPr>
        <w:pStyle w:val="BodyText"/>
        <w:numPr>
          <w:ilvl w:val="0"/>
          <w:numId w:val="16"/>
        </w:numPr>
        <w:ind w:left="1080"/>
      </w:pPr>
      <w:r w:rsidRPr="006453C1">
        <w:t xml:space="preserve">Related </w:t>
      </w:r>
      <w:r w:rsidR="007E0519">
        <w:t>i</w:t>
      </w:r>
      <w:r w:rsidRPr="006453C1">
        <w:t xml:space="preserve">nformation </w:t>
      </w:r>
      <w:r w:rsidR="007E0519">
        <w:t>t</w:t>
      </w:r>
      <w:r w:rsidR="007E0519" w:rsidRPr="006453C1">
        <w:t>ypes</w:t>
      </w:r>
    </w:p>
    <w:p w14:paraId="1347DC65" w14:textId="7EB65C11" w:rsidR="00CA46DD" w:rsidRPr="006453C1" w:rsidRDefault="00CA46DD" w:rsidP="005230FB">
      <w:pPr>
        <w:pStyle w:val="BodyText"/>
        <w:numPr>
          <w:ilvl w:val="0"/>
          <w:numId w:val="16"/>
        </w:numPr>
        <w:ind w:left="1080"/>
      </w:pPr>
      <w:r w:rsidRPr="006453C1">
        <w:lastRenderedPageBreak/>
        <w:t xml:space="preserve">Privacy </w:t>
      </w:r>
      <w:r w:rsidR="007E0519">
        <w:t>c</w:t>
      </w:r>
      <w:r w:rsidR="007E0519" w:rsidRPr="006453C1">
        <w:t xml:space="preserve">apabilities </w:t>
      </w:r>
      <w:r w:rsidRPr="006453C1">
        <w:t xml:space="preserve">by </w:t>
      </w:r>
      <w:r w:rsidR="007E0519">
        <w:t>o</w:t>
      </w:r>
      <w:r w:rsidR="007E0519" w:rsidRPr="006453C1">
        <w:t xml:space="preserve">bjectives </w:t>
      </w:r>
      <w:r w:rsidRPr="006453C1">
        <w:t>(</w:t>
      </w:r>
      <w:r w:rsidR="007E0519">
        <w:t>i.e., p</w:t>
      </w:r>
      <w:r w:rsidRPr="006453C1">
        <w:t xml:space="preserve">redictability, </w:t>
      </w:r>
      <w:r w:rsidR="007E0519">
        <w:t>m</w:t>
      </w:r>
      <w:r w:rsidR="007E0519" w:rsidRPr="006453C1">
        <w:t>anageability</w:t>
      </w:r>
      <w:r w:rsidRPr="006453C1">
        <w:t xml:space="preserve">, </w:t>
      </w:r>
      <w:r w:rsidR="007E0519">
        <w:t>and d</w:t>
      </w:r>
      <w:r w:rsidR="007E0519" w:rsidRPr="006453C1">
        <w:t>isassociability</w:t>
      </w:r>
      <w:r w:rsidRPr="006453C1">
        <w:t>)</w:t>
      </w:r>
      <w:r>
        <w:t xml:space="preserve"> </w:t>
      </w:r>
    </w:p>
    <w:p w14:paraId="46DEBEDF" w14:textId="20A15BE5" w:rsidR="00CA46DD" w:rsidRDefault="00CA46DD" w:rsidP="005230FB">
      <w:pPr>
        <w:pStyle w:val="BodyText"/>
        <w:numPr>
          <w:ilvl w:val="0"/>
          <w:numId w:val="16"/>
        </w:numPr>
        <w:ind w:left="1080"/>
      </w:pPr>
      <w:r w:rsidRPr="006453C1">
        <w:t xml:space="preserve">Security </w:t>
      </w:r>
      <w:r w:rsidR="007E0519">
        <w:t>c</w:t>
      </w:r>
      <w:r w:rsidR="007E0519" w:rsidRPr="006453C1" w:rsidDel="004464F6">
        <w:t xml:space="preserve">apabilities </w:t>
      </w:r>
      <w:r w:rsidRPr="006453C1">
        <w:t xml:space="preserve">by </w:t>
      </w:r>
      <w:r w:rsidR="007E0519">
        <w:t>o</w:t>
      </w:r>
      <w:r w:rsidR="007E0519" w:rsidRPr="006453C1">
        <w:t xml:space="preserve">bjectives </w:t>
      </w:r>
      <w:r w:rsidRPr="006453C1">
        <w:t>(</w:t>
      </w:r>
      <w:r w:rsidR="007E0519">
        <w:t>i.e., c</w:t>
      </w:r>
      <w:r w:rsidR="007E0519" w:rsidRPr="006453C1">
        <w:t>onfidentiality</w:t>
      </w:r>
      <w:r w:rsidRPr="006453C1">
        <w:t xml:space="preserve">, </w:t>
      </w:r>
      <w:r w:rsidR="007E0519">
        <w:t>i</w:t>
      </w:r>
      <w:r w:rsidR="007E0519" w:rsidRPr="006453C1">
        <w:t>ntegrity</w:t>
      </w:r>
      <w:r w:rsidRPr="006453C1">
        <w:t xml:space="preserve">, </w:t>
      </w:r>
      <w:r w:rsidR="007E0519">
        <w:t>and a</w:t>
      </w:r>
      <w:r w:rsidR="007E0519" w:rsidRPr="006453C1">
        <w:t>vailability</w:t>
      </w:r>
      <w:r w:rsidRPr="006453C1">
        <w:t>)</w:t>
      </w:r>
    </w:p>
    <w:p w14:paraId="61D1B570" w14:textId="4610EB09" w:rsidR="00BD779E" w:rsidRDefault="00BD779E" w:rsidP="005D1638">
      <w:pPr>
        <w:pStyle w:val="BodyText"/>
        <w:ind w:left="720"/>
      </w:pPr>
      <w:r>
        <w:t xml:space="preserve">Provide a thorough description of how allocated controls are </w:t>
      </w:r>
      <w:r w:rsidR="000E730A">
        <w:t xml:space="preserve">or will be </w:t>
      </w:r>
      <w:r>
        <w:t xml:space="preserve">implemented. Reference relevant artifacts for control </w:t>
      </w:r>
      <w:r w:rsidR="00F1592A">
        <w:t>implementation</w:t>
      </w:r>
      <w:r w:rsidR="009C4C35">
        <w:t xml:space="preserve"> procedures</w:t>
      </w:r>
      <w:r w:rsidR="00F1592A">
        <w:t xml:space="preserve"> and</w:t>
      </w:r>
      <w:r w:rsidR="008E60CC">
        <w:t xml:space="preserve"> i</w:t>
      </w:r>
      <w:r>
        <w:t>ncorporate control tailoring decision justifications as needed.</w:t>
      </w:r>
    </w:p>
    <w:p w14:paraId="4FCD4977" w14:textId="452A8206" w:rsidR="00F55C1D" w:rsidRDefault="00BD779E" w:rsidP="005D1638">
      <w:pPr>
        <w:pStyle w:val="BodyText"/>
        <w:ind w:left="720"/>
      </w:pPr>
      <w:r>
        <w:t>Include additional control specification information from tailoring activities and decisions that may not be part of the control implementation details.</w:t>
      </w:r>
    </w:p>
    <w:p w14:paraId="3C76B94B" w14:textId="77777777" w:rsidR="00252666" w:rsidRDefault="00252666" w:rsidP="005346F7">
      <w:pPr>
        <w:pStyle w:val="Heading2"/>
        <w:numPr>
          <w:ilvl w:val="0"/>
          <w:numId w:val="26"/>
        </w:numPr>
      </w:pPr>
      <w:r>
        <w:t>C</w:t>
      </w:r>
      <w:r w:rsidRPr="0011382E">
        <w:t>ontrol implementation status</w:t>
      </w:r>
    </w:p>
    <w:p w14:paraId="31AF3E99" w14:textId="1E1ADC32" w:rsidR="00252666" w:rsidRDefault="00252666" w:rsidP="00252666">
      <w:pPr>
        <w:pStyle w:val="BodyText"/>
        <w:ind w:left="1080"/>
      </w:pPr>
      <w:r>
        <w:t>For each control, identify the status of the control implementation</w:t>
      </w:r>
      <w:r w:rsidR="00EB1949">
        <w:t>:</w:t>
      </w:r>
    </w:p>
    <w:p w14:paraId="70F1993A" w14:textId="2B33A294" w:rsidR="00DF03B4" w:rsidRDefault="00252666" w:rsidP="00DF03B4">
      <w:pPr>
        <w:pStyle w:val="BodyText"/>
        <w:numPr>
          <w:ilvl w:val="0"/>
          <w:numId w:val="23"/>
        </w:numPr>
      </w:pPr>
      <w:r w:rsidRPr="008678A4">
        <w:rPr>
          <w:b/>
          <w:bCs/>
        </w:rPr>
        <w:t>Planned</w:t>
      </w:r>
      <w:r>
        <w:t>: Control is selected but implementation has not started.</w:t>
      </w:r>
    </w:p>
    <w:p w14:paraId="5999F58B" w14:textId="77777777" w:rsidR="003769FC" w:rsidRDefault="00252666" w:rsidP="003769FC">
      <w:pPr>
        <w:pStyle w:val="BodyText"/>
        <w:numPr>
          <w:ilvl w:val="0"/>
          <w:numId w:val="21"/>
        </w:numPr>
      </w:pPr>
      <w:r w:rsidRPr="008678A4">
        <w:rPr>
          <w:b/>
          <w:bCs/>
        </w:rPr>
        <w:t>Partially Implemented</w:t>
      </w:r>
      <w:r>
        <w:t>: Planned control implementation has started but has not been completed. This may indicate that an implemented control is in the process of being changed based on items in POA&amp;Ms.</w:t>
      </w:r>
    </w:p>
    <w:p w14:paraId="2E848389" w14:textId="505B4CB1" w:rsidR="00252666" w:rsidRPr="00AC0446" w:rsidRDefault="00252666" w:rsidP="003769FC">
      <w:pPr>
        <w:pStyle w:val="BodyText"/>
        <w:numPr>
          <w:ilvl w:val="0"/>
          <w:numId w:val="21"/>
        </w:numPr>
      </w:pPr>
      <w:r w:rsidRPr="003769FC">
        <w:rPr>
          <w:b/>
          <w:bCs/>
        </w:rPr>
        <w:t>Fully Implemented</w:t>
      </w:r>
      <w:r>
        <w:t>: The “as-implemented” state of the control has been fully realized in the operational system.</w:t>
      </w:r>
    </w:p>
    <w:p w14:paraId="2CB6D83E" w14:textId="77777777" w:rsidR="00252666" w:rsidRDefault="00252666" w:rsidP="005346F7">
      <w:pPr>
        <w:pStyle w:val="Heading2"/>
        <w:numPr>
          <w:ilvl w:val="0"/>
          <w:numId w:val="26"/>
        </w:numPr>
      </w:pPr>
      <w:r>
        <w:t>C</w:t>
      </w:r>
      <w:r w:rsidRPr="0011382E">
        <w:t>ontrol assessment status</w:t>
      </w:r>
    </w:p>
    <w:p w14:paraId="7D928236" w14:textId="3EB5C584" w:rsidR="00252666" w:rsidRDefault="00252666" w:rsidP="00252666">
      <w:pPr>
        <w:pStyle w:val="BodyText"/>
        <w:ind w:left="1080"/>
      </w:pPr>
      <w:r>
        <w:t xml:space="preserve">For each control, </w:t>
      </w:r>
      <w:r w:rsidR="00EB1949">
        <w:t xml:space="preserve">indicate </w:t>
      </w:r>
      <w:r>
        <w:t>the control assessment status:</w:t>
      </w:r>
    </w:p>
    <w:p w14:paraId="4EBB8E67" w14:textId="70B172D5" w:rsidR="00240FED" w:rsidRDefault="00240FED" w:rsidP="00240FED">
      <w:pPr>
        <w:pStyle w:val="BodyText"/>
        <w:numPr>
          <w:ilvl w:val="0"/>
          <w:numId w:val="17"/>
        </w:numPr>
      </w:pPr>
      <w:r w:rsidRPr="00D0524A">
        <w:rPr>
          <w:b/>
          <w:bCs/>
        </w:rPr>
        <w:t>Satisfied</w:t>
      </w:r>
      <w:r>
        <w:t>: F</w:t>
      </w:r>
      <w:r w:rsidRPr="00D0524A">
        <w:t xml:space="preserve">or the portion of the control addressed by the </w:t>
      </w:r>
      <w:r>
        <w:t xml:space="preserve">assessment </w:t>
      </w:r>
      <w:r w:rsidRPr="00D0524A">
        <w:t>determination statement</w:t>
      </w:r>
      <w:r>
        <w:t xml:space="preserve">, </w:t>
      </w:r>
      <w:r w:rsidRPr="00D0524A">
        <w:t>the assessment objective for the control has been met and produces a fully acceptable result</w:t>
      </w:r>
      <w:r>
        <w:t>.</w:t>
      </w:r>
    </w:p>
    <w:p w14:paraId="0C52E6FA" w14:textId="628F3D01" w:rsidR="00240FED" w:rsidRDefault="00240FED" w:rsidP="00240FED">
      <w:pPr>
        <w:pStyle w:val="BodyText"/>
        <w:numPr>
          <w:ilvl w:val="0"/>
          <w:numId w:val="17"/>
        </w:numPr>
      </w:pPr>
      <w:r w:rsidRPr="00D0524A">
        <w:rPr>
          <w:b/>
          <w:bCs/>
        </w:rPr>
        <w:t>Other than Satisfied</w:t>
      </w:r>
      <w:r>
        <w:t>: F</w:t>
      </w:r>
      <w:r w:rsidRPr="005B0104">
        <w:t>or the portion of the control addressed by the</w:t>
      </w:r>
      <w:r>
        <w:t xml:space="preserve"> assessment</w:t>
      </w:r>
      <w:r w:rsidRPr="005B0104">
        <w:t xml:space="preserve"> determination statement</w:t>
      </w:r>
      <w:r>
        <w:t xml:space="preserve">, </w:t>
      </w:r>
      <w:r w:rsidRPr="005B0104">
        <w:t xml:space="preserve">potential anomalies </w:t>
      </w:r>
      <w:r>
        <w:t xml:space="preserve">have been identified </w:t>
      </w:r>
      <w:r w:rsidRPr="005B0104">
        <w:t>in the operation or implementation of the control that may need to be addressed by the organization</w:t>
      </w:r>
      <w:r>
        <w:t xml:space="preserve"> or in</w:t>
      </w:r>
      <w:r w:rsidRPr="00984C1F">
        <w:t xml:space="preserve">sufficient information </w:t>
      </w:r>
      <w:r>
        <w:t xml:space="preserve">was available </w:t>
      </w:r>
      <w:r w:rsidRPr="00984C1F">
        <w:t>to make the determination called for in the determination statement</w:t>
      </w:r>
      <w:r>
        <w:t>.</w:t>
      </w:r>
    </w:p>
    <w:p w14:paraId="11D37A9A" w14:textId="77777777" w:rsidR="00252666" w:rsidRPr="0007185A" w:rsidRDefault="00252666" w:rsidP="00252666">
      <w:pPr>
        <w:pStyle w:val="BodyText"/>
        <w:ind w:left="1080"/>
      </w:pPr>
      <w:r>
        <w:t>For each control assessment status indicator, include the date of the assessment, a reference to the assessment report and assessment plan. For an “other than satisfied” indicator, include references to associated POA&amp;M and retest artifacts.</w:t>
      </w:r>
    </w:p>
    <w:p w14:paraId="056F197D" w14:textId="05D79C1E" w:rsidR="00F55C1D" w:rsidRPr="005D1638" w:rsidRDefault="0032587E" w:rsidP="00FB7709">
      <w:pPr>
        <w:pStyle w:val="Heading1"/>
      </w:pPr>
      <w:r w:rsidRPr="005D1638">
        <w:t>Referenced Artifacts</w:t>
      </w:r>
    </w:p>
    <w:p w14:paraId="12318516" w14:textId="57EB8995" w:rsidR="00F55C1D" w:rsidRDefault="00442CDA" w:rsidP="005D1638">
      <w:pPr>
        <w:pStyle w:val="BodyText"/>
        <w:ind w:left="720"/>
      </w:pPr>
      <w:r w:rsidRPr="006713B5">
        <w:t>Provide or identify the location of artifacts that are referenced in the</w:t>
      </w:r>
      <w:r w:rsidR="00F55C1D" w:rsidRPr="009D19EB">
        <w:t xml:space="preserve"> system privacy plan</w:t>
      </w:r>
      <w:r w:rsidR="007008DD">
        <w:t>, such as:</w:t>
      </w:r>
    </w:p>
    <w:p w14:paraId="24D25D1E" w14:textId="55334950" w:rsidR="006521D6" w:rsidRDefault="006521D6" w:rsidP="005D1638">
      <w:pPr>
        <w:pStyle w:val="BulletListLevel1"/>
        <w:ind w:left="1080"/>
      </w:pPr>
      <w:r w:rsidRPr="003A151D">
        <w:t xml:space="preserve">Breach </w:t>
      </w:r>
      <w:r w:rsidR="00B105BC">
        <w:t>n</w:t>
      </w:r>
      <w:r w:rsidR="00B105BC" w:rsidRPr="003A151D">
        <w:t xml:space="preserve">otification </w:t>
      </w:r>
      <w:r w:rsidR="00B105BC">
        <w:t>p</w:t>
      </w:r>
      <w:r w:rsidR="00B105BC" w:rsidRPr="003A151D">
        <w:t>lan</w:t>
      </w:r>
    </w:p>
    <w:p w14:paraId="354AFE72" w14:textId="5E2DBE0E" w:rsidR="006521D6" w:rsidRDefault="006521D6" w:rsidP="005D1638">
      <w:pPr>
        <w:pStyle w:val="BulletListLevel1"/>
        <w:ind w:left="1080"/>
      </w:pPr>
      <w:r>
        <w:t xml:space="preserve">Configuration </w:t>
      </w:r>
      <w:r w:rsidR="00CD7E84">
        <w:t>m</w:t>
      </w:r>
      <w:r>
        <w:t xml:space="preserve">anagement </w:t>
      </w:r>
      <w:r w:rsidR="00CD7E84">
        <w:t>p</w:t>
      </w:r>
      <w:r>
        <w:t>lan</w:t>
      </w:r>
    </w:p>
    <w:p w14:paraId="19103E3F" w14:textId="1BE100A5" w:rsidR="006521D6" w:rsidRDefault="006521D6" w:rsidP="005D1638">
      <w:pPr>
        <w:pStyle w:val="BulletListLevel1"/>
        <w:ind w:left="1080"/>
      </w:pPr>
      <w:r>
        <w:t xml:space="preserve">Contingency </w:t>
      </w:r>
      <w:r w:rsidR="00CD7E84">
        <w:t>p</w:t>
      </w:r>
      <w:r>
        <w:t>lan with testing and training records</w:t>
      </w:r>
    </w:p>
    <w:p w14:paraId="1F30C0C5" w14:textId="096692B3" w:rsidR="006521D6" w:rsidRDefault="006521D6" w:rsidP="005D1638">
      <w:pPr>
        <w:pStyle w:val="BulletListLevel1"/>
        <w:ind w:left="1080"/>
      </w:pPr>
      <w:r>
        <w:lastRenderedPageBreak/>
        <w:t xml:space="preserve">Data </w:t>
      </w:r>
      <w:r w:rsidR="00CD7E84">
        <w:t>sharing agreements</w:t>
      </w:r>
    </w:p>
    <w:p w14:paraId="2C5FFCCA" w14:textId="5DFD8A31" w:rsidR="006521D6" w:rsidRDefault="006521D6" w:rsidP="005D1638">
      <w:pPr>
        <w:pStyle w:val="BulletListLevel1"/>
        <w:ind w:left="1080"/>
      </w:pPr>
      <w:r>
        <w:t xml:space="preserve">Incident </w:t>
      </w:r>
      <w:r w:rsidR="00EB1569">
        <w:t xml:space="preserve">response plan </w:t>
      </w:r>
      <w:r>
        <w:t>with testing and training records</w:t>
      </w:r>
    </w:p>
    <w:p w14:paraId="7971A633" w14:textId="77777777" w:rsidR="006521D6" w:rsidRPr="00E4677F" w:rsidRDefault="006521D6" w:rsidP="005D1638">
      <w:pPr>
        <w:pStyle w:val="BulletListLevel1"/>
        <w:ind w:left="1080"/>
      </w:pPr>
      <w:r w:rsidRPr="7A7C2F61">
        <w:t>Information exchange agreements</w:t>
      </w:r>
    </w:p>
    <w:p w14:paraId="1801E40C" w14:textId="29C16428" w:rsidR="006521D6" w:rsidRDefault="006521D6" w:rsidP="005D1638">
      <w:pPr>
        <w:pStyle w:val="BulletListLevel1"/>
        <w:ind w:left="1080"/>
      </w:pPr>
      <w:r>
        <w:t>Privacy Impact Assessment</w:t>
      </w:r>
    </w:p>
    <w:p w14:paraId="11FC88EA" w14:textId="6EA5A635" w:rsidR="00AC33B3" w:rsidRDefault="006521D6" w:rsidP="00D5357A">
      <w:pPr>
        <w:pStyle w:val="BulletListLevel1"/>
        <w:ind w:left="1080"/>
      </w:pPr>
      <w:r>
        <w:t xml:space="preserve">Privacy </w:t>
      </w:r>
      <w:r w:rsidR="005C1435">
        <w:t xml:space="preserve">risk assessment </w:t>
      </w:r>
      <w:bookmarkEnd w:id="6"/>
      <w:bookmarkEnd w:id="7"/>
      <w:r w:rsidR="005C1435">
        <w:t>report</w:t>
      </w:r>
    </w:p>
    <w:p w14:paraId="48DF7304" w14:textId="1656BDF4" w:rsidR="000F7D92" w:rsidRPr="000F7D92" w:rsidRDefault="000F7D92" w:rsidP="00C474F7">
      <w:pPr>
        <w:pStyle w:val="BulletListLevel1"/>
        <w:ind w:left="1080"/>
      </w:pPr>
      <w:r>
        <w:t>Notices provided to the public</w:t>
      </w:r>
    </w:p>
    <w:p w14:paraId="5AAD838D" w14:textId="77777777" w:rsidR="002E18A7" w:rsidRPr="00D5357A" w:rsidRDefault="002E18A7" w:rsidP="002E18A7">
      <w:pPr>
        <w:pStyle w:val="Heading1"/>
      </w:pPr>
      <w:r w:rsidRPr="00D5357A">
        <w:t>Acronym List and Glossary</w:t>
      </w:r>
    </w:p>
    <w:p w14:paraId="4D9C8D57" w14:textId="77777777" w:rsidR="002E18A7" w:rsidRDefault="002E18A7" w:rsidP="002E18A7">
      <w:pPr>
        <w:pStyle w:val="BodyText"/>
        <w:ind w:left="720"/>
      </w:pPr>
      <w:r>
        <w:t>If necessary, define organization- and system-specific acronyms and terms that are used in the</w:t>
      </w:r>
      <w:r w:rsidRPr="00F33E38">
        <w:t xml:space="preserve"> </w:t>
      </w:r>
      <w:r>
        <w:t>system privacy plan.</w:t>
      </w:r>
    </w:p>
    <w:p w14:paraId="6C784C2E" w14:textId="77777777" w:rsidR="00AE69C1" w:rsidRPr="005D1638" w:rsidRDefault="00AE69C1" w:rsidP="00AE69C1">
      <w:pPr>
        <w:pStyle w:val="Heading1"/>
      </w:pPr>
      <w:r w:rsidRPr="005D1638">
        <w:t>System Privacy Plan Review and Change Records</w:t>
      </w:r>
    </w:p>
    <w:p w14:paraId="5E0F68EF" w14:textId="77777777" w:rsidR="00AE69C1" w:rsidRDefault="00AE69C1" w:rsidP="00AE69C1">
      <w:pPr>
        <w:pStyle w:val="BodyText"/>
        <w:ind w:left="720"/>
      </w:pPr>
      <w:r>
        <w:t>Maintain records of reviews and changes to the system privacy plan. Review and change logs may be combined or logged separately. The review log includes the review date, the individual or team who completed the review, and associated notes. The change log may include additional information, such as:</w:t>
      </w:r>
    </w:p>
    <w:p w14:paraId="10398C24" w14:textId="77777777" w:rsidR="00AE69C1" w:rsidRPr="008B0B5F" w:rsidRDefault="00AE69C1" w:rsidP="00AE69C1">
      <w:pPr>
        <w:pStyle w:val="BodyText"/>
        <w:numPr>
          <w:ilvl w:val="0"/>
          <w:numId w:val="12"/>
        </w:numPr>
        <w:ind w:left="1080"/>
      </w:pPr>
      <w:r w:rsidRPr="008B0B5F">
        <w:t>Date</w:t>
      </w:r>
      <w:r>
        <w:t xml:space="preserve"> of review and revision</w:t>
      </w:r>
    </w:p>
    <w:p w14:paraId="0AC20976" w14:textId="77777777" w:rsidR="00AE69C1" w:rsidRPr="008B0B5F" w:rsidRDefault="00AE69C1" w:rsidP="00AE69C1">
      <w:pPr>
        <w:pStyle w:val="BodyText"/>
        <w:numPr>
          <w:ilvl w:val="0"/>
          <w:numId w:val="12"/>
        </w:numPr>
        <w:ind w:left="1080"/>
      </w:pPr>
      <w:r>
        <w:t>Plan r</w:t>
      </w:r>
      <w:r w:rsidRPr="008B0B5F">
        <w:t>evision</w:t>
      </w:r>
      <w:r>
        <w:t xml:space="preserve"> or version identifier</w:t>
      </w:r>
    </w:p>
    <w:p w14:paraId="50F1B92D" w14:textId="77777777" w:rsidR="00AE69C1" w:rsidRPr="008B0B5F" w:rsidRDefault="00AE69C1" w:rsidP="00AE69C1">
      <w:pPr>
        <w:pStyle w:val="BodyText"/>
        <w:numPr>
          <w:ilvl w:val="0"/>
          <w:numId w:val="12"/>
        </w:numPr>
        <w:ind w:left="1080"/>
      </w:pPr>
      <w:r w:rsidRPr="008B0B5F">
        <w:t xml:space="preserve">Description of </w:t>
      </w:r>
      <w:r>
        <w:t>c</w:t>
      </w:r>
      <w:r w:rsidRPr="008B0B5F">
        <w:t>hange</w:t>
      </w:r>
      <w:r>
        <w:t xml:space="preserve"> or re</w:t>
      </w:r>
      <w:r w:rsidRPr="008B0B5F">
        <w:t>vision</w:t>
      </w:r>
    </w:p>
    <w:p w14:paraId="6459CDDC" w14:textId="77777777" w:rsidR="00AE69C1" w:rsidRPr="008B0B5F" w:rsidRDefault="00AE69C1" w:rsidP="00AE69C1">
      <w:pPr>
        <w:pStyle w:val="BodyText"/>
        <w:numPr>
          <w:ilvl w:val="0"/>
          <w:numId w:val="12"/>
        </w:numPr>
        <w:ind w:left="1080"/>
      </w:pPr>
      <w:r>
        <w:t>The s</w:t>
      </w:r>
      <w:r w:rsidRPr="008B0B5F">
        <w:t>ection</w:t>
      </w:r>
      <w:r>
        <w:t xml:space="preserve"> or p</w:t>
      </w:r>
      <w:r w:rsidRPr="008B0B5F">
        <w:t xml:space="preserve">ages </w:t>
      </w:r>
      <w:r>
        <w:t>a</w:t>
      </w:r>
      <w:r w:rsidRPr="008B0B5F">
        <w:t>ffected</w:t>
      </w:r>
    </w:p>
    <w:p w14:paraId="643B5AF2" w14:textId="77777777" w:rsidR="00AE69C1" w:rsidRPr="008B0B5F" w:rsidRDefault="00AE69C1" w:rsidP="00AE69C1">
      <w:pPr>
        <w:pStyle w:val="BodyText"/>
        <w:numPr>
          <w:ilvl w:val="0"/>
          <w:numId w:val="12"/>
        </w:numPr>
        <w:ind w:left="1080"/>
      </w:pPr>
      <w:r w:rsidRPr="008B0B5F">
        <w:t xml:space="preserve">Changes made by </w:t>
      </w:r>
      <w:r>
        <w:t>n</w:t>
      </w:r>
      <w:r w:rsidRPr="008B0B5F">
        <w:t>ame</w:t>
      </w:r>
      <w:r>
        <w:t>, t</w:t>
      </w:r>
      <w:r w:rsidRPr="008B0B5F">
        <w:t>itle</w:t>
      </w:r>
      <w:r>
        <w:t>, and/or o</w:t>
      </w:r>
      <w:r w:rsidRPr="008B0B5F">
        <w:t>rganization</w:t>
      </w:r>
    </w:p>
    <w:p w14:paraId="35A62FEA" w14:textId="77777777" w:rsidR="00AC33B3" w:rsidRPr="00AC33B3" w:rsidRDefault="00AC33B3" w:rsidP="00AC33B3">
      <w:pPr>
        <w:pStyle w:val="BodyText"/>
      </w:pPr>
    </w:p>
    <w:sectPr w:rsidR="00AC33B3" w:rsidRPr="00AC33B3" w:rsidSect="00957CE1">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B6573" w14:textId="77777777" w:rsidR="002A0440" w:rsidRDefault="002A0440" w:rsidP="00F13907">
      <w:r>
        <w:separator/>
      </w:r>
    </w:p>
  </w:endnote>
  <w:endnote w:type="continuationSeparator" w:id="0">
    <w:p w14:paraId="2D31C659" w14:textId="77777777" w:rsidR="002A0440" w:rsidRDefault="002A0440" w:rsidP="00F13907">
      <w:r>
        <w:continuationSeparator/>
      </w:r>
    </w:p>
  </w:endnote>
  <w:endnote w:type="continuationNotice" w:id="1">
    <w:p w14:paraId="4BA5F368" w14:textId="77777777" w:rsidR="002A0440" w:rsidRDefault="002A0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343A12-E983-4A6B-9903-7232C4F70364}"/>
    <w:embedBold r:id="rId2" w:fontKey="{51962C13-506D-4351-8587-89442A68F9BF}"/>
    <w:embedItalic r:id="rId3" w:fontKey="{901E781F-D1C4-46F7-AEF6-6E374A3153B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135672"/>
      <w:docPartObj>
        <w:docPartGallery w:val="Page Numbers (Bottom of Page)"/>
        <w:docPartUnique/>
      </w:docPartObj>
    </w:sdtPr>
    <w:sdtEndPr>
      <w:rPr>
        <w:noProof/>
      </w:rPr>
    </w:sdtEndPr>
    <w:sdtContent>
      <w:p w14:paraId="33E75E83" w14:textId="77777777" w:rsidR="00FB30F6" w:rsidRPr="005E79CD" w:rsidRDefault="005E79CD"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739434"/>
      <w:docPartObj>
        <w:docPartGallery w:val="Page Numbers (Bottom of Page)"/>
        <w:docPartUnique/>
      </w:docPartObj>
    </w:sdtPr>
    <w:sdtEndPr>
      <w:rPr>
        <w:noProof/>
      </w:rPr>
    </w:sdtEndPr>
    <w:sdtContent>
      <w:p w14:paraId="13D1A04E" w14:textId="77777777" w:rsidR="00447C32" w:rsidRPr="005E79CD" w:rsidRDefault="00447C32"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79DF7" w14:textId="77777777" w:rsidR="002A0440" w:rsidRDefault="002A0440" w:rsidP="00F13907">
      <w:r>
        <w:separator/>
      </w:r>
    </w:p>
  </w:footnote>
  <w:footnote w:type="continuationSeparator" w:id="0">
    <w:p w14:paraId="4913BF29" w14:textId="77777777" w:rsidR="002A0440" w:rsidRDefault="002A0440" w:rsidP="00F13907">
      <w:r>
        <w:continuationSeparator/>
      </w:r>
    </w:p>
  </w:footnote>
  <w:footnote w:type="continuationNotice" w:id="1">
    <w:p w14:paraId="36924EA1" w14:textId="77777777" w:rsidR="002A0440" w:rsidRDefault="002A0440"/>
  </w:footnote>
  <w:footnote w:id="2">
    <w:p w14:paraId="0510EEB7" w14:textId="77777777" w:rsidR="00B811C6" w:rsidRDefault="00B811C6" w:rsidP="00B811C6">
      <w:pPr>
        <w:pStyle w:val="FootnoteText"/>
      </w:pPr>
      <w:r>
        <w:rPr>
          <w:rStyle w:val="FootnoteReference"/>
        </w:rPr>
        <w:footnoteRef/>
      </w:r>
      <w:r>
        <w:t xml:space="preserve"> </w:t>
      </w:r>
      <w:r w:rsidRPr="001E6D7B">
        <w:t xml:space="preserve">More information about CSF Profiles can be found </w:t>
      </w:r>
      <w:r>
        <w:t>at</w:t>
      </w:r>
      <w:r w:rsidRPr="001E6D7B">
        <w:t xml:space="preserve"> </w:t>
      </w:r>
      <w:hyperlink r:id="rId1" w:tooltip="Link to website" w:history="1">
        <w:r w:rsidRPr="00447D74">
          <w:rPr>
            <w:rStyle w:val="Hyperlink"/>
          </w:rPr>
          <w:t>https://www.nist.gov/cyberframework/profiles</w:t>
        </w:r>
      </w:hyperlink>
      <w:r w:rsidRPr="001E6D7B">
        <w:t>. Privacy Framework Profiles are similar in purpose and function</w:t>
      </w:r>
      <w:r>
        <w:t xml:space="preserve"> and available at </w:t>
      </w:r>
      <w:hyperlink r:id="rId2" w:tooltip="Link to website" w:history="1">
        <w:r w:rsidRPr="003A4ED6">
          <w:rPr>
            <w:rStyle w:val="Hyperlink"/>
          </w:rPr>
          <w:t>https://www.nist.gov/privacy-framework</w:t>
        </w:r>
      </w:hyperlink>
      <w:r>
        <w:t>.</w:t>
      </w:r>
    </w:p>
  </w:footnote>
  <w:footnote w:id="3">
    <w:p w14:paraId="119B827F" w14:textId="77777777" w:rsidR="00BF6BE3" w:rsidRDefault="00BF6BE3" w:rsidP="00BF6BE3">
      <w:pPr>
        <w:pStyle w:val="FootnoteText"/>
      </w:pPr>
      <w:r>
        <w:rPr>
          <w:rStyle w:val="FootnoteReference"/>
        </w:rPr>
        <w:footnoteRef/>
      </w:r>
      <w:r>
        <w:t xml:space="preserve"> NIST SP 800-122, </w:t>
      </w:r>
      <w:r w:rsidRPr="00294A56">
        <w:rPr>
          <w:i/>
          <w:iCs/>
        </w:rPr>
        <w:t>Guide to Protecting the Confidentiality of Personally Identifiable Information (PII)</w:t>
      </w:r>
      <w:r>
        <w:t>, explains that t</w:t>
      </w:r>
      <w:r w:rsidRPr="00A85219">
        <w:t>he confidentiality</w:t>
      </w:r>
      <w:r>
        <w:t xml:space="preserve"> impact</w:t>
      </w:r>
      <w:r w:rsidRPr="00A85219">
        <w:t xml:space="preserve"> </w:t>
      </w:r>
      <w:r>
        <w:t xml:space="preserve">for a </w:t>
      </w:r>
      <w:r w:rsidRPr="00A85219">
        <w:t xml:space="preserve">particular instance of PII is distinct from the confidentiality impact level described in Federal Information Processing Standards (FIPS) Publication 199, </w:t>
      </w:r>
      <w:r w:rsidRPr="00294A56">
        <w:rPr>
          <w:i/>
          <w:iCs/>
        </w:rPr>
        <w:t>Standards for Security Categorization of Federal Information and Information Systems</w:t>
      </w:r>
      <w:r w:rsidRPr="00A85219">
        <w:t>.</w:t>
      </w:r>
    </w:p>
  </w:footnote>
  <w:footnote w:id="4">
    <w:p w14:paraId="616727B5" w14:textId="77777777" w:rsidR="00D31C37" w:rsidRDefault="00D31C37" w:rsidP="00D31C37">
      <w:pPr>
        <w:pStyle w:val="FootnoteText"/>
      </w:pPr>
      <w:r>
        <w:rPr>
          <w:rStyle w:val="FootnoteReference"/>
        </w:rPr>
        <w:footnoteRef/>
      </w:r>
      <w:r>
        <w:t xml:space="preserve"> NIST SP 800-122 explains PII confidentiality impact levels.</w:t>
      </w:r>
    </w:p>
  </w:footnote>
  <w:footnote w:id="5">
    <w:p w14:paraId="693CC3E8" w14:textId="3B557AC9" w:rsidR="00AF3D1A" w:rsidRDefault="00AF3D1A">
      <w:pPr>
        <w:pStyle w:val="FootnoteText"/>
      </w:pPr>
      <w:r>
        <w:rPr>
          <w:rStyle w:val="FootnoteReference"/>
        </w:rPr>
        <w:footnoteRef/>
      </w:r>
      <w:r>
        <w:t xml:space="preserve"> </w:t>
      </w:r>
      <w:r w:rsidR="00390BCD">
        <w:t xml:space="preserve">The </w:t>
      </w:r>
      <w:r w:rsidR="00390BCD" w:rsidRPr="00CE7850">
        <w:t>NIST Privacy Risk Assessment Methodology (PRAM)</w:t>
      </w:r>
      <w:r w:rsidR="003C4699">
        <w:t xml:space="preserve"> </w:t>
      </w:r>
      <w:r w:rsidR="00390BCD" w:rsidRPr="00CE7850">
        <w:t>helps organizations analyze, assess, and prioritize privacy risks to determine how to respond and select appropriate solution</w:t>
      </w:r>
      <w:r w:rsidR="000943DD">
        <w:t>s</w:t>
      </w:r>
      <w:r w:rsidR="00390BCD">
        <w:t>.</w:t>
      </w:r>
      <w:r w:rsidR="00DA3214">
        <w:t xml:space="preserve"> The PRAM can be found at </w:t>
      </w:r>
      <w:hyperlink r:id="rId3" w:history="1">
        <w:r w:rsidR="00DA3214" w:rsidRPr="0074529A">
          <w:rPr>
            <w:rStyle w:val="Hyperlink"/>
          </w:rPr>
          <w:t>https://www.nist.gov/itl/applied-cybersecurity/privacy-engineering/resources</w:t>
        </w:r>
      </w:hyperlink>
      <w:r w:rsidR="00DA321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9434D" w14:textId="00689F6A" w:rsidR="00447C32" w:rsidRDefault="00447C32" w:rsidP="007070AE">
    <w:pPr>
      <w:pStyle w:val="Header"/>
    </w:pPr>
    <w:r>
      <w:t>NIST SP 800-18r2 Supplemental Material</w:t>
    </w:r>
    <w:r>
      <w:tab/>
    </w:r>
    <w:r>
      <w:tab/>
    </w:r>
    <w:r w:rsidRPr="00AF46A7">
      <w:t>System Privacy Plan Outline Example</w:t>
    </w:r>
  </w:p>
  <w:p w14:paraId="4177D363" w14:textId="16BDDA07" w:rsidR="00447C32" w:rsidRDefault="008B4C91" w:rsidP="007070AE">
    <w:pPr>
      <w:pStyle w:val="Header"/>
    </w:pPr>
    <w:r>
      <w:t>Ju</w:t>
    </w:r>
    <w:r w:rsidR="00FE1195">
      <w:t>ne</w:t>
    </w:r>
    <w:r>
      <w:t xml:space="preserve"> </w:t>
    </w:r>
    <w:r w:rsidR="00E54F9D">
      <w:t>2026</w:t>
    </w:r>
    <w:r w:rsidR="00447C32">
      <w:tab/>
    </w:r>
    <w:r w:rsidR="00447C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F2C19"/>
    <w:multiLevelType w:val="hybridMultilevel"/>
    <w:tmpl w:val="F34EA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4B77F4"/>
    <w:multiLevelType w:val="hybridMultilevel"/>
    <w:tmpl w:val="3718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040F6"/>
    <w:multiLevelType w:val="hybridMultilevel"/>
    <w:tmpl w:val="A37C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2E7DDE"/>
    <w:multiLevelType w:val="hybridMultilevel"/>
    <w:tmpl w:val="F8EAF2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E387D85"/>
    <w:multiLevelType w:val="hybridMultilevel"/>
    <w:tmpl w:val="53289FF2"/>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426CA"/>
    <w:multiLevelType w:val="hybridMultilevel"/>
    <w:tmpl w:val="29AABFC4"/>
    <w:lvl w:ilvl="0" w:tplc="83166D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 w15:restartNumberingAfterBreak="0">
    <w:nsid w:val="2F174FA4"/>
    <w:multiLevelType w:val="hybridMultilevel"/>
    <w:tmpl w:val="0ABE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42540"/>
    <w:multiLevelType w:val="hybridMultilevel"/>
    <w:tmpl w:val="7B08706E"/>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A0ACC"/>
    <w:multiLevelType w:val="hybridMultilevel"/>
    <w:tmpl w:val="2C228130"/>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732C8F"/>
    <w:multiLevelType w:val="hybridMultilevel"/>
    <w:tmpl w:val="ED32562A"/>
    <w:lvl w:ilvl="0" w:tplc="04090019">
      <w:start w:val="1"/>
      <w:numFmt w:val="lowerLetter"/>
      <w:lvlText w:val="%1."/>
      <w:lvlJc w:val="left"/>
      <w:pPr>
        <w:ind w:left="1080" w:hanging="360"/>
      </w:pPr>
      <w:rPr>
        <w:rFonts w:hint="default"/>
        <w:b/>
        <w:bCs w:val="0"/>
        <w:i w:val="0"/>
      </w:rPr>
    </w:lvl>
    <w:lvl w:ilvl="1" w:tplc="FFFFFFFF">
      <w:start w:val="1"/>
      <w:numFmt w:val="lowerLetter"/>
      <w:lvlText w:val="%2."/>
      <w:lvlJc w:val="left"/>
      <w:pPr>
        <w:ind w:left="1800" w:hanging="360"/>
      </w:pPr>
    </w:lvl>
    <w:lvl w:ilvl="2" w:tplc="FFFFFFFF">
      <w:start w:val="7"/>
      <w:numFmt w:val="bullet"/>
      <w:lvlText w:val="•"/>
      <w:lvlJc w:val="left"/>
      <w:pPr>
        <w:ind w:left="2700" w:hanging="36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4C3DD6"/>
    <w:multiLevelType w:val="multilevel"/>
    <w:tmpl w:val="935814F8"/>
    <w:lvl w:ilvl="0">
      <w:start w:val="1"/>
      <w:numFmt w:val="bullet"/>
      <w:pStyle w:val="Topic-List1"/>
      <w:lvlText w:val=""/>
      <w:lvlJc w:val="left"/>
      <w:pPr>
        <w:ind w:left="0" w:hanging="360"/>
      </w:pPr>
      <w:rPr>
        <w:rFonts w:ascii="Symbol" w:hAnsi="Symbol" w:hint="default"/>
      </w:rPr>
    </w:lvl>
    <w:lvl w:ilvl="1">
      <w:start w:val="1"/>
      <w:numFmt w:val="bullet"/>
      <w:pStyle w:val="Topic-List2"/>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5" w15:restartNumberingAfterBreak="0">
    <w:nsid w:val="4A974250"/>
    <w:multiLevelType w:val="hybridMultilevel"/>
    <w:tmpl w:val="651C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F71081"/>
    <w:multiLevelType w:val="hybridMultilevel"/>
    <w:tmpl w:val="8C1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570C8"/>
    <w:multiLevelType w:val="hybridMultilevel"/>
    <w:tmpl w:val="0C16FD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8F62C3D"/>
    <w:multiLevelType w:val="hybridMultilevel"/>
    <w:tmpl w:val="DF74F044"/>
    <w:lvl w:ilvl="0" w:tplc="163658D8">
      <w:start w:val="1"/>
      <w:numFmt w:val="decimal"/>
      <w:pStyle w:val="Heading1"/>
      <w:lvlText w:val="%1."/>
      <w:lvlJc w:val="left"/>
      <w:pPr>
        <w:ind w:left="720" w:hanging="360"/>
      </w:pPr>
      <w:rPr>
        <w:rFonts w:hint="default"/>
        <w:b/>
        <w:bCs w:val="0"/>
        <w:i w:val="0"/>
      </w:rPr>
    </w:lvl>
    <w:lvl w:ilvl="1" w:tplc="04090019">
      <w:start w:val="1"/>
      <w:numFmt w:val="lowerLetter"/>
      <w:lvlText w:val="%2."/>
      <w:lvlJc w:val="left"/>
      <w:pPr>
        <w:ind w:left="1080" w:hanging="360"/>
      </w:pPr>
    </w:lvl>
    <w:lvl w:ilvl="2" w:tplc="AFB670FC">
      <w:start w:val="7"/>
      <w:numFmt w:val="bullet"/>
      <w:pStyle w:val="Heading3"/>
      <w:lvlText w:val="•"/>
      <w:lvlJc w:val="left"/>
      <w:pPr>
        <w:ind w:left="2340" w:hanging="360"/>
      </w:pPr>
      <w:rPr>
        <w:rFonts w:ascii="Calibri" w:eastAsiaTheme="minorHAnsi" w:hAnsi="Calibri" w:cs="Calibri" w:hint="default"/>
      </w:rPr>
    </w:lvl>
    <w:lvl w:ilvl="3" w:tplc="0409000F" w:tentative="1">
      <w:start w:val="1"/>
      <w:numFmt w:val="decimal"/>
      <w:pStyle w:val="Heading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B33171"/>
    <w:multiLevelType w:val="hybridMultilevel"/>
    <w:tmpl w:val="F81E37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CD7803"/>
    <w:multiLevelType w:val="hybridMultilevel"/>
    <w:tmpl w:val="D8D4C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A76834"/>
    <w:multiLevelType w:val="hybridMultilevel"/>
    <w:tmpl w:val="B7107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23" w15:restartNumberingAfterBreak="0">
    <w:nsid w:val="6F3877F7"/>
    <w:multiLevelType w:val="hybridMultilevel"/>
    <w:tmpl w:val="08ACFACA"/>
    <w:lvl w:ilvl="0" w:tplc="FFFFFFFF">
      <w:start w:val="1"/>
      <w:numFmt w:val="decimal"/>
      <w:lvlText w:val="%1."/>
      <w:lvlJc w:val="left"/>
      <w:pPr>
        <w:ind w:left="1080" w:hanging="360"/>
      </w:pPr>
      <w:rPr>
        <w:rFonts w:hint="default"/>
        <w:b/>
        <w:bCs w:val="0"/>
        <w:i w:val="0"/>
      </w:rPr>
    </w:lvl>
    <w:lvl w:ilvl="1" w:tplc="04090019">
      <w:start w:val="1"/>
      <w:numFmt w:val="lowerLetter"/>
      <w:lvlText w:val="%2."/>
      <w:lvlJc w:val="left"/>
      <w:pPr>
        <w:ind w:left="1800" w:hanging="360"/>
      </w:pPr>
    </w:lvl>
    <w:lvl w:ilvl="2" w:tplc="FFFFFFFF">
      <w:start w:val="7"/>
      <w:numFmt w:val="bullet"/>
      <w:lvlText w:val="•"/>
      <w:lvlJc w:val="left"/>
      <w:pPr>
        <w:ind w:left="2700" w:hanging="36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3E74F1"/>
    <w:multiLevelType w:val="hybridMultilevel"/>
    <w:tmpl w:val="821289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EBC3395"/>
    <w:multiLevelType w:val="hybridMultilevel"/>
    <w:tmpl w:val="F5844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666508">
    <w:abstractNumId w:val="4"/>
  </w:num>
  <w:num w:numId="2" w16cid:durableId="1034113731">
    <w:abstractNumId w:val="22"/>
  </w:num>
  <w:num w:numId="3" w16cid:durableId="1355614906">
    <w:abstractNumId w:val="13"/>
  </w:num>
  <w:num w:numId="4" w16cid:durableId="940839056">
    <w:abstractNumId w:val="5"/>
  </w:num>
  <w:num w:numId="5" w16cid:durableId="1119684532">
    <w:abstractNumId w:val="14"/>
  </w:num>
  <w:num w:numId="6" w16cid:durableId="2131820872">
    <w:abstractNumId w:val="7"/>
  </w:num>
  <w:num w:numId="7" w16cid:durableId="235822822">
    <w:abstractNumId w:val="4"/>
  </w:num>
  <w:num w:numId="8" w16cid:durableId="1770345039">
    <w:abstractNumId w:val="12"/>
  </w:num>
  <w:num w:numId="9" w16cid:durableId="1664892418">
    <w:abstractNumId w:val="10"/>
  </w:num>
  <w:num w:numId="10" w16cid:durableId="1276908956">
    <w:abstractNumId w:val="9"/>
  </w:num>
  <w:num w:numId="11" w16cid:durableId="1696953844">
    <w:abstractNumId w:val="18"/>
  </w:num>
  <w:num w:numId="12" w16cid:durableId="542988155">
    <w:abstractNumId w:val="16"/>
  </w:num>
  <w:num w:numId="13" w16cid:durableId="1576472017">
    <w:abstractNumId w:val="15"/>
  </w:num>
  <w:num w:numId="14" w16cid:durableId="168184557">
    <w:abstractNumId w:val="8"/>
  </w:num>
  <w:num w:numId="15" w16cid:durableId="1659453073">
    <w:abstractNumId w:val="25"/>
  </w:num>
  <w:num w:numId="16" w16cid:durableId="1911455431">
    <w:abstractNumId w:val="21"/>
  </w:num>
  <w:num w:numId="17" w16cid:durableId="1979796960">
    <w:abstractNumId w:val="20"/>
  </w:num>
  <w:num w:numId="18" w16cid:durableId="544025908">
    <w:abstractNumId w:val="17"/>
  </w:num>
  <w:num w:numId="19" w16cid:durableId="650056788">
    <w:abstractNumId w:val="1"/>
  </w:num>
  <w:num w:numId="20" w16cid:durableId="613096551">
    <w:abstractNumId w:val="6"/>
  </w:num>
  <w:num w:numId="21" w16cid:durableId="182942254">
    <w:abstractNumId w:val="0"/>
  </w:num>
  <w:num w:numId="22" w16cid:durableId="1255017522">
    <w:abstractNumId w:val="3"/>
  </w:num>
  <w:num w:numId="23" w16cid:durableId="2040156605">
    <w:abstractNumId w:val="2"/>
  </w:num>
  <w:num w:numId="24" w16cid:durableId="283271567">
    <w:abstractNumId w:val="23"/>
  </w:num>
  <w:num w:numId="25" w16cid:durableId="736979170">
    <w:abstractNumId w:val="11"/>
  </w:num>
  <w:num w:numId="26" w16cid:durableId="602231442">
    <w:abstractNumId w:val="24"/>
  </w:num>
  <w:num w:numId="27" w16cid:durableId="1021516887">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14D2"/>
    <w:rsid w:val="00003D1C"/>
    <w:rsid w:val="00004F8B"/>
    <w:rsid w:val="000072AC"/>
    <w:rsid w:val="000106B7"/>
    <w:rsid w:val="00013513"/>
    <w:rsid w:val="00026742"/>
    <w:rsid w:val="0003525D"/>
    <w:rsid w:val="000358F3"/>
    <w:rsid w:val="000411EC"/>
    <w:rsid w:val="00042DC1"/>
    <w:rsid w:val="00046281"/>
    <w:rsid w:val="00047AA8"/>
    <w:rsid w:val="000504D7"/>
    <w:rsid w:val="00051547"/>
    <w:rsid w:val="00051553"/>
    <w:rsid w:val="000533D5"/>
    <w:rsid w:val="000539B9"/>
    <w:rsid w:val="0005557B"/>
    <w:rsid w:val="000559A7"/>
    <w:rsid w:val="00056300"/>
    <w:rsid w:val="00056801"/>
    <w:rsid w:val="00056E53"/>
    <w:rsid w:val="000575E6"/>
    <w:rsid w:val="00063DBF"/>
    <w:rsid w:val="00070745"/>
    <w:rsid w:val="00070F61"/>
    <w:rsid w:val="0007185A"/>
    <w:rsid w:val="00074AAE"/>
    <w:rsid w:val="00080360"/>
    <w:rsid w:val="00082204"/>
    <w:rsid w:val="00083045"/>
    <w:rsid w:val="00085EEF"/>
    <w:rsid w:val="000927BE"/>
    <w:rsid w:val="000943DD"/>
    <w:rsid w:val="000953E0"/>
    <w:rsid w:val="000A22C1"/>
    <w:rsid w:val="000B2A3A"/>
    <w:rsid w:val="000B329C"/>
    <w:rsid w:val="000B3504"/>
    <w:rsid w:val="000B46FA"/>
    <w:rsid w:val="000B52DC"/>
    <w:rsid w:val="000B6E04"/>
    <w:rsid w:val="000B7E40"/>
    <w:rsid w:val="000C517F"/>
    <w:rsid w:val="000C576D"/>
    <w:rsid w:val="000C5D09"/>
    <w:rsid w:val="000C7425"/>
    <w:rsid w:val="000D093F"/>
    <w:rsid w:val="000D2EFD"/>
    <w:rsid w:val="000D3237"/>
    <w:rsid w:val="000D7604"/>
    <w:rsid w:val="000D7EC4"/>
    <w:rsid w:val="000E0320"/>
    <w:rsid w:val="000E0571"/>
    <w:rsid w:val="000E0813"/>
    <w:rsid w:val="000E726C"/>
    <w:rsid w:val="000E730A"/>
    <w:rsid w:val="000F0191"/>
    <w:rsid w:val="000F3A43"/>
    <w:rsid w:val="000F4461"/>
    <w:rsid w:val="000F44C8"/>
    <w:rsid w:val="000F78DA"/>
    <w:rsid w:val="000F7D92"/>
    <w:rsid w:val="0010006A"/>
    <w:rsid w:val="00100298"/>
    <w:rsid w:val="0010065C"/>
    <w:rsid w:val="001006FB"/>
    <w:rsid w:val="001024F6"/>
    <w:rsid w:val="00102FBD"/>
    <w:rsid w:val="00104A50"/>
    <w:rsid w:val="00104CCB"/>
    <w:rsid w:val="00105DA5"/>
    <w:rsid w:val="00105FEC"/>
    <w:rsid w:val="0011309E"/>
    <w:rsid w:val="0011382E"/>
    <w:rsid w:val="00113FC1"/>
    <w:rsid w:val="00114E29"/>
    <w:rsid w:val="00115027"/>
    <w:rsid w:val="0011614F"/>
    <w:rsid w:val="00116B39"/>
    <w:rsid w:val="00120863"/>
    <w:rsid w:val="0012114B"/>
    <w:rsid w:val="00126256"/>
    <w:rsid w:val="00126F18"/>
    <w:rsid w:val="00132B86"/>
    <w:rsid w:val="00134FBB"/>
    <w:rsid w:val="00135559"/>
    <w:rsid w:val="00137C65"/>
    <w:rsid w:val="0014029D"/>
    <w:rsid w:val="00140D02"/>
    <w:rsid w:val="00141DF7"/>
    <w:rsid w:val="00147923"/>
    <w:rsid w:val="00150EAB"/>
    <w:rsid w:val="001529B0"/>
    <w:rsid w:val="00154273"/>
    <w:rsid w:val="00155E2B"/>
    <w:rsid w:val="00156C84"/>
    <w:rsid w:val="00163E07"/>
    <w:rsid w:val="00164C2A"/>
    <w:rsid w:val="00165DEC"/>
    <w:rsid w:val="0017005E"/>
    <w:rsid w:val="00170F4D"/>
    <w:rsid w:val="00175BA7"/>
    <w:rsid w:val="00175C7A"/>
    <w:rsid w:val="001775A0"/>
    <w:rsid w:val="001776B5"/>
    <w:rsid w:val="00177765"/>
    <w:rsid w:val="00180405"/>
    <w:rsid w:val="00181090"/>
    <w:rsid w:val="00184889"/>
    <w:rsid w:val="00184FB5"/>
    <w:rsid w:val="001902E7"/>
    <w:rsid w:val="001902E9"/>
    <w:rsid w:val="00193320"/>
    <w:rsid w:val="001941D9"/>
    <w:rsid w:val="001A664C"/>
    <w:rsid w:val="001A77BA"/>
    <w:rsid w:val="001B09FA"/>
    <w:rsid w:val="001B0D89"/>
    <w:rsid w:val="001B21AB"/>
    <w:rsid w:val="001B6E8E"/>
    <w:rsid w:val="001B76D6"/>
    <w:rsid w:val="001B777A"/>
    <w:rsid w:val="001C2489"/>
    <w:rsid w:val="001C29EF"/>
    <w:rsid w:val="001C4781"/>
    <w:rsid w:val="001C5979"/>
    <w:rsid w:val="001C5D34"/>
    <w:rsid w:val="001D0B2B"/>
    <w:rsid w:val="001D1DC3"/>
    <w:rsid w:val="001D29A7"/>
    <w:rsid w:val="001D4099"/>
    <w:rsid w:val="001D52A7"/>
    <w:rsid w:val="001D7325"/>
    <w:rsid w:val="001E121A"/>
    <w:rsid w:val="001E1947"/>
    <w:rsid w:val="001E1D1A"/>
    <w:rsid w:val="001E38C1"/>
    <w:rsid w:val="001E535C"/>
    <w:rsid w:val="001E6D7B"/>
    <w:rsid w:val="001E7809"/>
    <w:rsid w:val="001F0339"/>
    <w:rsid w:val="001F03A7"/>
    <w:rsid w:val="001F30AF"/>
    <w:rsid w:val="001F4185"/>
    <w:rsid w:val="001F5D42"/>
    <w:rsid w:val="001F635E"/>
    <w:rsid w:val="001F7415"/>
    <w:rsid w:val="00200659"/>
    <w:rsid w:val="0020563B"/>
    <w:rsid w:val="00207384"/>
    <w:rsid w:val="00215CAA"/>
    <w:rsid w:val="00223F88"/>
    <w:rsid w:val="00224E3E"/>
    <w:rsid w:val="00225000"/>
    <w:rsid w:val="0022617D"/>
    <w:rsid w:val="002265C8"/>
    <w:rsid w:val="00226CF2"/>
    <w:rsid w:val="00227686"/>
    <w:rsid w:val="00227B7C"/>
    <w:rsid w:val="002315D6"/>
    <w:rsid w:val="0023184A"/>
    <w:rsid w:val="00234D82"/>
    <w:rsid w:val="002352E6"/>
    <w:rsid w:val="00235E21"/>
    <w:rsid w:val="00237C1E"/>
    <w:rsid w:val="00240A41"/>
    <w:rsid w:val="00240FED"/>
    <w:rsid w:val="00241BB5"/>
    <w:rsid w:val="00241EFA"/>
    <w:rsid w:val="002428CD"/>
    <w:rsid w:val="00243ABC"/>
    <w:rsid w:val="00243B48"/>
    <w:rsid w:val="00244F79"/>
    <w:rsid w:val="00246791"/>
    <w:rsid w:val="0025048A"/>
    <w:rsid w:val="0025094D"/>
    <w:rsid w:val="00252666"/>
    <w:rsid w:val="0025440D"/>
    <w:rsid w:val="00262A5A"/>
    <w:rsid w:val="00263854"/>
    <w:rsid w:val="00263897"/>
    <w:rsid w:val="002656FB"/>
    <w:rsid w:val="00267F8A"/>
    <w:rsid w:val="00270078"/>
    <w:rsid w:val="0027083D"/>
    <w:rsid w:val="00272CA9"/>
    <w:rsid w:val="00273E41"/>
    <w:rsid w:val="00275CC1"/>
    <w:rsid w:val="002851E8"/>
    <w:rsid w:val="00290772"/>
    <w:rsid w:val="00291261"/>
    <w:rsid w:val="00291EF5"/>
    <w:rsid w:val="00294A56"/>
    <w:rsid w:val="002953F1"/>
    <w:rsid w:val="002958C4"/>
    <w:rsid w:val="00295C79"/>
    <w:rsid w:val="002962A8"/>
    <w:rsid w:val="002A0440"/>
    <w:rsid w:val="002A2A92"/>
    <w:rsid w:val="002A30DE"/>
    <w:rsid w:val="002A3A48"/>
    <w:rsid w:val="002A66B8"/>
    <w:rsid w:val="002B04BE"/>
    <w:rsid w:val="002B2B40"/>
    <w:rsid w:val="002B6283"/>
    <w:rsid w:val="002B6645"/>
    <w:rsid w:val="002B7274"/>
    <w:rsid w:val="002C02D8"/>
    <w:rsid w:val="002C13A0"/>
    <w:rsid w:val="002C1FC3"/>
    <w:rsid w:val="002C2A13"/>
    <w:rsid w:val="002D1858"/>
    <w:rsid w:val="002D59D3"/>
    <w:rsid w:val="002E057F"/>
    <w:rsid w:val="002E06DF"/>
    <w:rsid w:val="002E171C"/>
    <w:rsid w:val="002E18A7"/>
    <w:rsid w:val="002E42FB"/>
    <w:rsid w:val="002E55D9"/>
    <w:rsid w:val="002E5C63"/>
    <w:rsid w:val="002F05F1"/>
    <w:rsid w:val="002F0FCC"/>
    <w:rsid w:val="002F157B"/>
    <w:rsid w:val="002F3188"/>
    <w:rsid w:val="002F33BB"/>
    <w:rsid w:val="002F486C"/>
    <w:rsid w:val="002F7CF3"/>
    <w:rsid w:val="0030598B"/>
    <w:rsid w:val="003107BE"/>
    <w:rsid w:val="003116CC"/>
    <w:rsid w:val="00312E37"/>
    <w:rsid w:val="003161D8"/>
    <w:rsid w:val="003205A8"/>
    <w:rsid w:val="00322553"/>
    <w:rsid w:val="003234CC"/>
    <w:rsid w:val="00324769"/>
    <w:rsid w:val="0032587E"/>
    <w:rsid w:val="0033074E"/>
    <w:rsid w:val="00330CED"/>
    <w:rsid w:val="00333A3D"/>
    <w:rsid w:val="00335B2A"/>
    <w:rsid w:val="00336A8F"/>
    <w:rsid w:val="00337FF2"/>
    <w:rsid w:val="00342891"/>
    <w:rsid w:val="00342B0B"/>
    <w:rsid w:val="00344530"/>
    <w:rsid w:val="0034459E"/>
    <w:rsid w:val="00344D36"/>
    <w:rsid w:val="0034577D"/>
    <w:rsid w:val="00350D5C"/>
    <w:rsid w:val="00351AB7"/>
    <w:rsid w:val="003611FA"/>
    <w:rsid w:val="003620C0"/>
    <w:rsid w:val="00364C8C"/>
    <w:rsid w:val="003704D0"/>
    <w:rsid w:val="00370C36"/>
    <w:rsid w:val="00373A59"/>
    <w:rsid w:val="00373C05"/>
    <w:rsid w:val="00373CA2"/>
    <w:rsid w:val="003743E6"/>
    <w:rsid w:val="003769FC"/>
    <w:rsid w:val="0037708D"/>
    <w:rsid w:val="0038271C"/>
    <w:rsid w:val="00383868"/>
    <w:rsid w:val="00386098"/>
    <w:rsid w:val="00386C7A"/>
    <w:rsid w:val="00390BCD"/>
    <w:rsid w:val="003921EE"/>
    <w:rsid w:val="0039255E"/>
    <w:rsid w:val="003933D8"/>
    <w:rsid w:val="00394DCC"/>
    <w:rsid w:val="003953BD"/>
    <w:rsid w:val="003955EB"/>
    <w:rsid w:val="00395AF2"/>
    <w:rsid w:val="00396546"/>
    <w:rsid w:val="00396D7B"/>
    <w:rsid w:val="00397D3A"/>
    <w:rsid w:val="003A0536"/>
    <w:rsid w:val="003A08FC"/>
    <w:rsid w:val="003A18C0"/>
    <w:rsid w:val="003A2F48"/>
    <w:rsid w:val="003A4A42"/>
    <w:rsid w:val="003A65C3"/>
    <w:rsid w:val="003A734B"/>
    <w:rsid w:val="003A7A9C"/>
    <w:rsid w:val="003B039C"/>
    <w:rsid w:val="003C0C4A"/>
    <w:rsid w:val="003C1984"/>
    <w:rsid w:val="003C28CC"/>
    <w:rsid w:val="003C394B"/>
    <w:rsid w:val="003C3D57"/>
    <w:rsid w:val="003C4699"/>
    <w:rsid w:val="003C4A74"/>
    <w:rsid w:val="003C569A"/>
    <w:rsid w:val="003D0D96"/>
    <w:rsid w:val="003D1016"/>
    <w:rsid w:val="003D3BDE"/>
    <w:rsid w:val="003E4739"/>
    <w:rsid w:val="003E6577"/>
    <w:rsid w:val="003F1FFD"/>
    <w:rsid w:val="003F4D91"/>
    <w:rsid w:val="003F51AF"/>
    <w:rsid w:val="003F6805"/>
    <w:rsid w:val="003F7BB2"/>
    <w:rsid w:val="004001F8"/>
    <w:rsid w:val="00400236"/>
    <w:rsid w:val="004024B2"/>
    <w:rsid w:val="00403BFA"/>
    <w:rsid w:val="004056E6"/>
    <w:rsid w:val="00410116"/>
    <w:rsid w:val="00413475"/>
    <w:rsid w:val="0041748D"/>
    <w:rsid w:val="004177B9"/>
    <w:rsid w:val="004200F5"/>
    <w:rsid w:val="00420D62"/>
    <w:rsid w:val="00422894"/>
    <w:rsid w:val="0042323B"/>
    <w:rsid w:val="00430B5C"/>
    <w:rsid w:val="00431863"/>
    <w:rsid w:val="0043313D"/>
    <w:rsid w:val="004335BC"/>
    <w:rsid w:val="00433C43"/>
    <w:rsid w:val="004359F1"/>
    <w:rsid w:val="004369FF"/>
    <w:rsid w:val="00436B1A"/>
    <w:rsid w:val="0043737F"/>
    <w:rsid w:val="00440F6F"/>
    <w:rsid w:val="00441E5A"/>
    <w:rsid w:val="00441F32"/>
    <w:rsid w:val="00442CDA"/>
    <w:rsid w:val="00443DDA"/>
    <w:rsid w:val="00444DE4"/>
    <w:rsid w:val="00445745"/>
    <w:rsid w:val="00445E16"/>
    <w:rsid w:val="00447C32"/>
    <w:rsid w:val="00451E68"/>
    <w:rsid w:val="00452197"/>
    <w:rsid w:val="0045365F"/>
    <w:rsid w:val="00453CB9"/>
    <w:rsid w:val="00454663"/>
    <w:rsid w:val="00455233"/>
    <w:rsid w:val="00456DE7"/>
    <w:rsid w:val="00457520"/>
    <w:rsid w:val="00457A60"/>
    <w:rsid w:val="00457C9B"/>
    <w:rsid w:val="004608C7"/>
    <w:rsid w:val="0047185D"/>
    <w:rsid w:val="0047708B"/>
    <w:rsid w:val="00477177"/>
    <w:rsid w:val="00477D83"/>
    <w:rsid w:val="004917A1"/>
    <w:rsid w:val="00492979"/>
    <w:rsid w:val="00492B52"/>
    <w:rsid w:val="0049585D"/>
    <w:rsid w:val="00497390"/>
    <w:rsid w:val="004A04C3"/>
    <w:rsid w:val="004A2E5A"/>
    <w:rsid w:val="004A4999"/>
    <w:rsid w:val="004A6936"/>
    <w:rsid w:val="004B36F4"/>
    <w:rsid w:val="004B4DED"/>
    <w:rsid w:val="004B743C"/>
    <w:rsid w:val="004B7609"/>
    <w:rsid w:val="004B7FB9"/>
    <w:rsid w:val="004C07FA"/>
    <w:rsid w:val="004C5E22"/>
    <w:rsid w:val="004D214B"/>
    <w:rsid w:val="004D3490"/>
    <w:rsid w:val="004D3DD6"/>
    <w:rsid w:val="004D4194"/>
    <w:rsid w:val="004E0E44"/>
    <w:rsid w:val="004E1ACC"/>
    <w:rsid w:val="004E2745"/>
    <w:rsid w:val="004E44E4"/>
    <w:rsid w:val="004E4B8D"/>
    <w:rsid w:val="004F5F21"/>
    <w:rsid w:val="004F6447"/>
    <w:rsid w:val="00502437"/>
    <w:rsid w:val="00503B87"/>
    <w:rsid w:val="00503DB1"/>
    <w:rsid w:val="00504112"/>
    <w:rsid w:val="00507914"/>
    <w:rsid w:val="00512828"/>
    <w:rsid w:val="00513AEF"/>
    <w:rsid w:val="00513FAE"/>
    <w:rsid w:val="00515DEE"/>
    <w:rsid w:val="00515E56"/>
    <w:rsid w:val="005179A5"/>
    <w:rsid w:val="0052085F"/>
    <w:rsid w:val="00520BC9"/>
    <w:rsid w:val="00522D4F"/>
    <w:rsid w:val="005230FB"/>
    <w:rsid w:val="005243C2"/>
    <w:rsid w:val="00524CE4"/>
    <w:rsid w:val="005252D5"/>
    <w:rsid w:val="00530F58"/>
    <w:rsid w:val="00532B46"/>
    <w:rsid w:val="005346F7"/>
    <w:rsid w:val="005420DB"/>
    <w:rsid w:val="005439EA"/>
    <w:rsid w:val="00544151"/>
    <w:rsid w:val="005536D3"/>
    <w:rsid w:val="00557DBB"/>
    <w:rsid w:val="00560B84"/>
    <w:rsid w:val="00562801"/>
    <w:rsid w:val="005705B6"/>
    <w:rsid w:val="005737CF"/>
    <w:rsid w:val="00573A7E"/>
    <w:rsid w:val="0057491F"/>
    <w:rsid w:val="005762DE"/>
    <w:rsid w:val="005769DD"/>
    <w:rsid w:val="005836F2"/>
    <w:rsid w:val="0058442E"/>
    <w:rsid w:val="0058704C"/>
    <w:rsid w:val="00591441"/>
    <w:rsid w:val="00596357"/>
    <w:rsid w:val="00596636"/>
    <w:rsid w:val="0059693A"/>
    <w:rsid w:val="005A3A11"/>
    <w:rsid w:val="005B3DF1"/>
    <w:rsid w:val="005B7114"/>
    <w:rsid w:val="005B71B2"/>
    <w:rsid w:val="005B74BA"/>
    <w:rsid w:val="005C0011"/>
    <w:rsid w:val="005C1435"/>
    <w:rsid w:val="005C1E71"/>
    <w:rsid w:val="005C26F5"/>
    <w:rsid w:val="005C47FE"/>
    <w:rsid w:val="005C6A65"/>
    <w:rsid w:val="005D0585"/>
    <w:rsid w:val="005D1638"/>
    <w:rsid w:val="005D23D4"/>
    <w:rsid w:val="005D68F9"/>
    <w:rsid w:val="005D7F43"/>
    <w:rsid w:val="005E00B7"/>
    <w:rsid w:val="005E0A4F"/>
    <w:rsid w:val="005E1A90"/>
    <w:rsid w:val="005E1EC7"/>
    <w:rsid w:val="005E4A9F"/>
    <w:rsid w:val="005E577E"/>
    <w:rsid w:val="005E79CD"/>
    <w:rsid w:val="005F0430"/>
    <w:rsid w:val="005F14F2"/>
    <w:rsid w:val="005F1723"/>
    <w:rsid w:val="005F2DD3"/>
    <w:rsid w:val="005F4EFC"/>
    <w:rsid w:val="00604996"/>
    <w:rsid w:val="00605933"/>
    <w:rsid w:val="00605C18"/>
    <w:rsid w:val="00606367"/>
    <w:rsid w:val="00606791"/>
    <w:rsid w:val="00611FD8"/>
    <w:rsid w:val="006148F9"/>
    <w:rsid w:val="006150A1"/>
    <w:rsid w:val="00626E62"/>
    <w:rsid w:val="006312BA"/>
    <w:rsid w:val="00632868"/>
    <w:rsid w:val="00634460"/>
    <w:rsid w:val="0063478B"/>
    <w:rsid w:val="00634FB1"/>
    <w:rsid w:val="00636272"/>
    <w:rsid w:val="006419BE"/>
    <w:rsid w:val="00641B23"/>
    <w:rsid w:val="006430D4"/>
    <w:rsid w:val="00647DB9"/>
    <w:rsid w:val="00650A9C"/>
    <w:rsid w:val="006521D6"/>
    <w:rsid w:val="00654CDB"/>
    <w:rsid w:val="00654D79"/>
    <w:rsid w:val="0066124F"/>
    <w:rsid w:val="00663997"/>
    <w:rsid w:val="00663D01"/>
    <w:rsid w:val="00663D0A"/>
    <w:rsid w:val="00672156"/>
    <w:rsid w:val="00672E0A"/>
    <w:rsid w:val="006739DD"/>
    <w:rsid w:val="006902AB"/>
    <w:rsid w:val="00690400"/>
    <w:rsid w:val="00691A29"/>
    <w:rsid w:val="0069222A"/>
    <w:rsid w:val="006923DB"/>
    <w:rsid w:val="0069368D"/>
    <w:rsid w:val="00694F45"/>
    <w:rsid w:val="00694F89"/>
    <w:rsid w:val="006958C3"/>
    <w:rsid w:val="00697A0A"/>
    <w:rsid w:val="006A07D9"/>
    <w:rsid w:val="006A0F4D"/>
    <w:rsid w:val="006A5860"/>
    <w:rsid w:val="006B308C"/>
    <w:rsid w:val="006B4DF9"/>
    <w:rsid w:val="006B502E"/>
    <w:rsid w:val="006B55BC"/>
    <w:rsid w:val="006C1698"/>
    <w:rsid w:val="006C27A3"/>
    <w:rsid w:val="006C2B76"/>
    <w:rsid w:val="006C3E77"/>
    <w:rsid w:val="006D15F2"/>
    <w:rsid w:val="006D172E"/>
    <w:rsid w:val="006D35A6"/>
    <w:rsid w:val="006D7F2B"/>
    <w:rsid w:val="006E14CA"/>
    <w:rsid w:val="006E402D"/>
    <w:rsid w:val="006F0814"/>
    <w:rsid w:val="006F2678"/>
    <w:rsid w:val="006F28F8"/>
    <w:rsid w:val="006F56AD"/>
    <w:rsid w:val="006F5EC7"/>
    <w:rsid w:val="006F7C85"/>
    <w:rsid w:val="007008DD"/>
    <w:rsid w:val="00701ABB"/>
    <w:rsid w:val="00703E18"/>
    <w:rsid w:val="00704D17"/>
    <w:rsid w:val="0070700D"/>
    <w:rsid w:val="007070AE"/>
    <w:rsid w:val="00710912"/>
    <w:rsid w:val="007117F2"/>
    <w:rsid w:val="007131B2"/>
    <w:rsid w:val="00715D7B"/>
    <w:rsid w:val="007169A5"/>
    <w:rsid w:val="007171BB"/>
    <w:rsid w:val="0072084D"/>
    <w:rsid w:val="007216B6"/>
    <w:rsid w:val="0072202E"/>
    <w:rsid w:val="00724A02"/>
    <w:rsid w:val="007268C2"/>
    <w:rsid w:val="00735010"/>
    <w:rsid w:val="007431A5"/>
    <w:rsid w:val="007437AD"/>
    <w:rsid w:val="007479DB"/>
    <w:rsid w:val="00750996"/>
    <w:rsid w:val="00772E56"/>
    <w:rsid w:val="007737B0"/>
    <w:rsid w:val="00777AC7"/>
    <w:rsid w:val="007816B5"/>
    <w:rsid w:val="007836DC"/>
    <w:rsid w:val="00784ECB"/>
    <w:rsid w:val="00784F17"/>
    <w:rsid w:val="00785821"/>
    <w:rsid w:val="00793CB5"/>
    <w:rsid w:val="007A5D60"/>
    <w:rsid w:val="007B1511"/>
    <w:rsid w:val="007B4CF0"/>
    <w:rsid w:val="007B4F10"/>
    <w:rsid w:val="007B4F6E"/>
    <w:rsid w:val="007B6F08"/>
    <w:rsid w:val="007C031C"/>
    <w:rsid w:val="007C1BAD"/>
    <w:rsid w:val="007C517F"/>
    <w:rsid w:val="007C62BB"/>
    <w:rsid w:val="007C6F80"/>
    <w:rsid w:val="007D0233"/>
    <w:rsid w:val="007D1808"/>
    <w:rsid w:val="007D1962"/>
    <w:rsid w:val="007D27C3"/>
    <w:rsid w:val="007D35DC"/>
    <w:rsid w:val="007D6BC0"/>
    <w:rsid w:val="007E0519"/>
    <w:rsid w:val="007E2627"/>
    <w:rsid w:val="007E2BE8"/>
    <w:rsid w:val="007E2E02"/>
    <w:rsid w:val="007E4C44"/>
    <w:rsid w:val="007E716C"/>
    <w:rsid w:val="007F01A9"/>
    <w:rsid w:val="007F04F4"/>
    <w:rsid w:val="007F0599"/>
    <w:rsid w:val="007F2F91"/>
    <w:rsid w:val="007F37B1"/>
    <w:rsid w:val="007F462D"/>
    <w:rsid w:val="007F6224"/>
    <w:rsid w:val="00806841"/>
    <w:rsid w:val="00806866"/>
    <w:rsid w:val="008101BA"/>
    <w:rsid w:val="00810D42"/>
    <w:rsid w:val="008114EC"/>
    <w:rsid w:val="00811C4A"/>
    <w:rsid w:val="0081665A"/>
    <w:rsid w:val="00820E11"/>
    <w:rsid w:val="00821FF5"/>
    <w:rsid w:val="00824E48"/>
    <w:rsid w:val="00825CBA"/>
    <w:rsid w:val="00826A1D"/>
    <w:rsid w:val="00830C99"/>
    <w:rsid w:val="00830DE7"/>
    <w:rsid w:val="00830F3B"/>
    <w:rsid w:val="00832A6F"/>
    <w:rsid w:val="00834590"/>
    <w:rsid w:val="0084140F"/>
    <w:rsid w:val="00843BEA"/>
    <w:rsid w:val="00844FA6"/>
    <w:rsid w:val="008461C4"/>
    <w:rsid w:val="00846E4A"/>
    <w:rsid w:val="008559E4"/>
    <w:rsid w:val="008578D5"/>
    <w:rsid w:val="00860267"/>
    <w:rsid w:val="008614C8"/>
    <w:rsid w:val="00862645"/>
    <w:rsid w:val="008633CD"/>
    <w:rsid w:val="008646CB"/>
    <w:rsid w:val="00864B5C"/>
    <w:rsid w:val="008655F5"/>
    <w:rsid w:val="0086634D"/>
    <w:rsid w:val="00866DD9"/>
    <w:rsid w:val="00866E64"/>
    <w:rsid w:val="008678A4"/>
    <w:rsid w:val="0087210E"/>
    <w:rsid w:val="00873546"/>
    <w:rsid w:val="00874678"/>
    <w:rsid w:val="00874D21"/>
    <w:rsid w:val="00877CC9"/>
    <w:rsid w:val="008822C2"/>
    <w:rsid w:val="0088396A"/>
    <w:rsid w:val="008916F8"/>
    <w:rsid w:val="008937C2"/>
    <w:rsid w:val="00894F36"/>
    <w:rsid w:val="00896303"/>
    <w:rsid w:val="0089772E"/>
    <w:rsid w:val="00897C44"/>
    <w:rsid w:val="008A126C"/>
    <w:rsid w:val="008A1815"/>
    <w:rsid w:val="008A47C5"/>
    <w:rsid w:val="008A506D"/>
    <w:rsid w:val="008A7D46"/>
    <w:rsid w:val="008B4436"/>
    <w:rsid w:val="008B4C91"/>
    <w:rsid w:val="008B6522"/>
    <w:rsid w:val="008B7130"/>
    <w:rsid w:val="008C0917"/>
    <w:rsid w:val="008C2311"/>
    <w:rsid w:val="008C324D"/>
    <w:rsid w:val="008C3AF5"/>
    <w:rsid w:val="008C41CF"/>
    <w:rsid w:val="008C443F"/>
    <w:rsid w:val="008C6AC3"/>
    <w:rsid w:val="008C6DE5"/>
    <w:rsid w:val="008C723E"/>
    <w:rsid w:val="008D09BE"/>
    <w:rsid w:val="008D20FE"/>
    <w:rsid w:val="008D43F8"/>
    <w:rsid w:val="008D4513"/>
    <w:rsid w:val="008D6A32"/>
    <w:rsid w:val="008E0DB0"/>
    <w:rsid w:val="008E234F"/>
    <w:rsid w:val="008E29B8"/>
    <w:rsid w:val="008E328E"/>
    <w:rsid w:val="008E5AB8"/>
    <w:rsid w:val="008E60CC"/>
    <w:rsid w:val="008E7DDB"/>
    <w:rsid w:val="008E7F7F"/>
    <w:rsid w:val="008F1F2A"/>
    <w:rsid w:val="008F340C"/>
    <w:rsid w:val="008F38C6"/>
    <w:rsid w:val="008F64FF"/>
    <w:rsid w:val="0090267A"/>
    <w:rsid w:val="009033DE"/>
    <w:rsid w:val="00904FA6"/>
    <w:rsid w:val="00906923"/>
    <w:rsid w:val="00907894"/>
    <w:rsid w:val="00912B21"/>
    <w:rsid w:val="00913F60"/>
    <w:rsid w:val="009141DD"/>
    <w:rsid w:val="0091592C"/>
    <w:rsid w:val="00915AD9"/>
    <w:rsid w:val="0091624B"/>
    <w:rsid w:val="00924D57"/>
    <w:rsid w:val="009258BF"/>
    <w:rsid w:val="00927790"/>
    <w:rsid w:val="00927AA3"/>
    <w:rsid w:val="00927C3D"/>
    <w:rsid w:val="00930E4A"/>
    <w:rsid w:val="0093778E"/>
    <w:rsid w:val="009420E2"/>
    <w:rsid w:val="00943533"/>
    <w:rsid w:val="00950492"/>
    <w:rsid w:val="00951125"/>
    <w:rsid w:val="00952206"/>
    <w:rsid w:val="009571F8"/>
    <w:rsid w:val="00957290"/>
    <w:rsid w:val="009577BF"/>
    <w:rsid w:val="00957813"/>
    <w:rsid w:val="00957CE1"/>
    <w:rsid w:val="009612B7"/>
    <w:rsid w:val="0096141D"/>
    <w:rsid w:val="009661EB"/>
    <w:rsid w:val="00966CF7"/>
    <w:rsid w:val="00970F63"/>
    <w:rsid w:val="009726CB"/>
    <w:rsid w:val="009732F1"/>
    <w:rsid w:val="0097355F"/>
    <w:rsid w:val="00973E76"/>
    <w:rsid w:val="00974416"/>
    <w:rsid w:val="00974E5B"/>
    <w:rsid w:val="00976C51"/>
    <w:rsid w:val="0098063D"/>
    <w:rsid w:val="00981705"/>
    <w:rsid w:val="009824B9"/>
    <w:rsid w:val="009826B3"/>
    <w:rsid w:val="009827BF"/>
    <w:rsid w:val="00982A59"/>
    <w:rsid w:val="00984CDA"/>
    <w:rsid w:val="009853CA"/>
    <w:rsid w:val="00990281"/>
    <w:rsid w:val="00992F0E"/>
    <w:rsid w:val="009A32C5"/>
    <w:rsid w:val="009A4135"/>
    <w:rsid w:val="009A47C6"/>
    <w:rsid w:val="009A6A27"/>
    <w:rsid w:val="009A7D22"/>
    <w:rsid w:val="009B2342"/>
    <w:rsid w:val="009B594F"/>
    <w:rsid w:val="009B5ED1"/>
    <w:rsid w:val="009B78DC"/>
    <w:rsid w:val="009C0A89"/>
    <w:rsid w:val="009C4C35"/>
    <w:rsid w:val="009C5D7D"/>
    <w:rsid w:val="009C7266"/>
    <w:rsid w:val="009D2D3E"/>
    <w:rsid w:val="009D3B92"/>
    <w:rsid w:val="009D4594"/>
    <w:rsid w:val="009D58F8"/>
    <w:rsid w:val="009D7072"/>
    <w:rsid w:val="009D72E4"/>
    <w:rsid w:val="009E0A92"/>
    <w:rsid w:val="009E2DEB"/>
    <w:rsid w:val="009E4A7C"/>
    <w:rsid w:val="009E5898"/>
    <w:rsid w:val="009F12F5"/>
    <w:rsid w:val="009F4D3A"/>
    <w:rsid w:val="009F4FAC"/>
    <w:rsid w:val="009F6475"/>
    <w:rsid w:val="009F6A61"/>
    <w:rsid w:val="009F7397"/>
    <w:rsid w:val="00A0121C"/>
    <w:rsid w:val="00A03AB4"/>
    <w:rsid w:val="00A03B88"/>
    <w:rsid w:val="00A0588F"/>
    <w:rsid w:val="00A06616"/>
    <w:rsid w:val="00A06D9D"/>
    <w:rsid w:val="00A07C8D"/>
    <w:rsid w:val="00A13F88"/>
    <w:rsid w:val="00A160DC"/>
    <w:rsid w:val="00A214C0"/>
    <w:rsid w:val="00A24721"/>
    <w:rsid w:val="00A256C1"/>
    <w:rsid w:val="00A30E1A"/>
    <w:rsid w:val="00A31A50"/>
    <w:rsid w:val="00A3217F"/>
    <w:rsid w:val="00A32523"/>
    <w:rsid w:val="00A332F4"/>
    <w:rsid w:val="00A334CD"/>
    <w:rsid w:val="00A343F3"/>
    <w:rsid w:val="00A35BB5"/>
    <w:rsid w:val="00A43553"/>
    <w:rsid w:val="00A472CB"/>
    <w:rsid w:val="00A51327"/>
    <w:rsid w:val="00A5309B"/>
    <w:rsid w:val="00A56445"/>
    <w:rsid w:val="00A57678"/>
    <w:rsid w:val="00A63614"/>
    <w:rsid w:val="00A6787B"/>
    <w:rsid w:val="00A708FD"/>
    <w:rsid w:val="00A76B47"/>
    <w:rsid w:val="00A82E5A"/>
    <w:rsid w:val="00A8383D"/>
    <w:rsid w:val="00A83AAF"/>
    <w:rsid w:val="00A85219"/>
    <w:rsid w:val="00A854D5"/>
    <w:rsid w:val="00A85CFC"/>
    <w:rsid w:val="00A93172"/>
    <w:rsid w:val="00A9421F"/>
    <w:rsid w:val="00A942D3"/>
    <w:rsid w:val="00A948BE"/>
    <w:rsid w:val="00A961C0"/>
    <w:rsid w:val="00A972B3"/>
    <w:rsid w:val="00AA1ACF"/>
    <w:rsid w:val="00AA4828"/>
    <w:rsid w:val="00AA68D2"/>
    <w:rsid w:val="00AB1290"/>
    <w:rsid w:val="00AB634E"/>
    <w:rsid w:val="00AB7882"/>
    <w:rsid w:val="00AC0446"/>
    <w:rsid w:val="00AC1AD8"/>
    <w:rsid w:val="00AC2636"/>
    <w:rsid w:val="00AC33B3"/>
    <w:rsid w:val="00AC4AC3"/>
    <w:rsid w:val="00AC67A3"/>
    <w:rsid w:val="00AD194F"/>
    <w:rsid w:val="00AD30D5"/>
    <w:rsid w:val="00AD49D4"/>
    <w:rsid w:val="00AD7568"/>
    <w:rsid w:val="00AE0645"/>
    <w:rsid w:val="00AE1F9C"/>
    <w:rsid w:val="00AE3BE1"/>
    <w:rsid w:val="00AE47AA"/>
    <w:rsid w:val="00AE5015"/>
    <w:rsid w:val="00AE69C1"/>
    <w:rsid w:val="00AF0C13"/>
    <w:rsid w:val="00AF0E02"/>
    <w:rsid w:val="00AF13DA"/>
    <w:rsid w:val="00AF38D8"/>
    <w:rsid w:val="00AF3D1A"/>
    <w:rsid w:val="00AF46A7"/>
    <w:rsid w:val="00AF5CA3"/>
    <w:rsid w:val="00AF6535"/>
    <w:rsid w:val="00AF68F1"/>
    <w:rsid w:val="00AF6BAB"/>
    <w:rsid w:val="00B00CD9"/>
    <w:rsid w:val="00B02274"/>
    <w:rsid w:val="00B02609"/>
    <w:rsid w:val="00B04776"/>
    <w:rsid w:val="00B049B9"/>
    <w:rsid w:val="00B050BF"/>
    <w:rsid w:val="00B05ACA"/>
    <w:rsid w:val="00B05D9C"/>
    <w:rsid w:val="00B105BC"/>
    <w:rsid w:val="00B13D92"/>
    <w:rsid w:val="00B1408F"/>
    <w:rsid w:val="00B14263"/>
    <w:rsid w:val="00B15047"/>
    <w:rsid w:val="00B163D4"/>
    <w:rsid w:val="00B16D4F"/>
    <w:rsid w:val="00B30A03"/>
    <w:rsid w:val="00B31A86"/>
    <w:rsid w:val="00B32BDA"/>
    <w:rsid w:val="00B34C37"/>
    <w:rsid w:val="00B355A9"/>
    <w:rsid w:val="00B3572D"/>
    <w:rsid w:val="00B41049"/>
    <w:rsid w:val="00B4406B"/>
    <w:rsid w:val="00B45698"/>
    <w:rsid w:val="00B4633E"/>
    <w:rsid w:val="00B47BC0"/>
    <w:rsid w:val="00B50E70"/>
    <w:rsid w:val="00B5292B"/>
    <w:rsid w:val="00B55568"/>
    <w:rsid w:val="00B55AD0"/>
    <w:rsid w:val="00B56042"/>
    <w:rsid w:val="00B560C1"/>
    <w:rsid w:val="00B60090"/>
    <w:rsid w:val="00B60603"/>
    <w:rsid w:val="00B61EA1"/>
    <w:rsid w:val="00B62266"/>
    <w:rsid w:val="00B623CD"/>
    <w:rsid w:val="00B63C69"/>
    <w:rsid w:val="00B65D04"/>
    <w:rsid w:val="00B66C7D"/>
    <w:rsid w:val="00B720C7"/>
    <w:rsid w:val="00B72890"/>
    <w:rsid w:val="00B744FC"/>
    <w:rsid w:val="00B75025"/>
    <w:rsid w:val="00B804D6"/>
    <w:rsid w:val="00B8071A"/>
    <w:rsid w:val="00B811C6"/>
    <w:rsid w:val="00B82948"/>
    <w:rsid w:val="00B86482"/>
    <w:rsid w:val="00B86E75"/>
    <w:rsid w:val="00B871FF"/>
    <w:rsid w:val="00B91BAE"/>
    <w:rsid w:val="00B9244E"/>
    <w:rsid w:val="00B92E38"/>
    <w:rsid w:val="00B934A4"/>
    <w:rsid w:val="00B938DC"/>
    <w:rsid w:val="00B9418E"/>
    <w:rsid w:val="00B942BB"/>
    <w:rsid w:val="00B9699B"/>
    <w:rsid w:val="00BA0BE3"/>
    <w:rsid w:val="00BA647F"/>
    <w:rsid w:val="00BB1891"/>
    <w:rsid w:val="00BB3060"/>
    <w:rsid w:val="00BB3C27"/>
    <w:rsid w:val="00BB4AFE"/>
    <w:rsid w:val="00BB75F9"/>
    <w:rsid w:val="00BB7627"/>
    <w:rsid w:val="00BB7A79"/>
    <w:rsid w:val="00BC316C"/>
    <w:rsid w:val="00BC43D9"/>
    <w:rsid w:val="00BC5C25"/>
    <w:rsid w:val="00BD1003"/>
    <w:rsid w:val="00BD1FE1"/>
    <w:rsid w:val="00BD5BBF"/>
    <w:rsid w:val="00BD779E"/>
    <w:rsid w:val="00BE10C9"/>
    <w:rsid w:val="00BE3264"/>
    <w:rsid w:val="00BE39E6"/>
    <w:rsid w:val="00BE42B5"/>
    <w:rsid w:val="00BE71A9"/>
    <w:rsid w:val="00BE750F"/>
    <w:rsid w:val="00BF22B9"/>
    <w:rsid w:val="00BF2D45"/>
    <w:rsid w:val="00BF41E8"/>
    <w:rsid w:val="00BF6BE3"/>
    <w:rsid w:val="00C00BA5"/>
    <w:rsid w:val="00C048FD"/>
    <w:rsid w:val="00C04CAA"/>
    <w:rsid w:val="00C051E5"/>
    <w:rsid w:val="00C10658"/>
    <w:rsid w:val="00C108CF"/>
    <w:rsid w:val="00C11450"/>
    <w:rsid w:val="00C11F33"/>
    <w:rsid w:val="00C13003"/>
    <w:rsid w:val="00C13E39"/>
    <w:rsid w:val="00C14401"/>
    <w:rsid w:val="00C246B8"/>
    <w:rsid w:val="00C25367"/>
    <w:rsid w:val="00C25802"/>
    <w:rsid w:val="00C25F1A"/>
    <w:rsid w:val="00C25FE8"/>
    <w:rsid w:val="00C32EDC"/>
    <w:rsid w:val="00C33EE0"/>
    <w:rsid w:val="00C34FD6"/>
    <w:rsid w:val="00C3568B"/>
    <w:rsid w:val="00C35C45"/>
    <w:rsid w:val="00C413C3"/>
    <w:rsid w:val="00C46F19"/>
    <w:rsid w:val="00C472C4"/>
    <w:rsid w:val="00C474F7"/>
    <w:rsid w:val="00C51434"/>
    <w:rsid w:val="00C5426B"/>
    <w:rsid w:val="00C55235"/>
    <w:rsid w:val="00C57F72"/>
    <w:rsid w:val="00C602C1"/>
    <w:rsid w:val="00C60D02"/>
    <w:rsid w:val="00C62508"/>
    <w:rsid w:val="00C6492E"/>
    <w:rsid w:val="00C670C0"/>
    <w:rsid w:val="00C67ACB"/>
    <w:rsid w:val="00C7017D"/>
    <w:rsid w:val="00C70F59"/>
    <w:rsid w:val="00C736BE"/>
    <w:rsid w:val="00C74B29"/>
    <w:rsid w:val="00C74F0E"/>
    <w:rsid w:val="00C751B4"/>
    <w:rsid w:val="00C7574A"/>
    <w:rsid w:val="00C7754C"/>
    <w:rsid w:val="00C81DC8"/>
    <w:rsid w:val="00C83A09"/>
    <w:rsid w:val="00C874B8"/>
    <w:rsid w:val="00C90267"/>
    <w:rsid w:val="00C93B56"/>
    <w:rsid w:val="00C93F2B"/>
    <w:rsid w:val="00C95F09"/>
    <w:rsid w:val="00C96B91"/>
    <w:rsid w:val="00CA0984"/>
    <w:rsid w:val="00CA2ACF"/>
    <w:rsid w:val="00CA46DD"/>
    <w:rsid w:val="00CA4AC1"/>
    <w:rsid w:val="00CA66CD"/>
    <w:rsid w:val="00CB003D"/>
    <w:rsid w:val="00CB16A6"/>
    <w:rsid w:val="00CB3094"/>
    <w:rsid w:val="00CB628F"/>
    <w:rsid w:val="00CB6E90"/>
    <w:rsid w:val="00CB7A23"/>
    <w:rsid w:val="00CC3A55"/>
    <w:rsid w:val="00CC3E73"/>
    <w:rsid w:val="00CC7448"/>
    <w:rsid w:val="00CC76FF"/>
    <w:rsid w:val="00CC7CEF"/>
    <w:rsid w:val="00CD143E"/>
    <w:rsid w:val="00CD47CF"/>
    <w:rsid w:val="00CD4B54"/>
    <w:rsid w:val="00CD7E84"/>
    <w:rsid w:val="00CE0B08"/>
    <w:rsid w:val="00CE0E95"/>
    <w:rsid w:val="00CE1001"/>
    <w:rsid w:val="00CE10E9"/>
    <w:rsid w:val="00CE378E"/>
    <w:rsid w:val="00CE404C"/>
    <w:rsid w:val="00CE436B"/>
    <w:rsid w:val="00CE60F9"/>
    <w:rsid w:val="00CE6DBC"/>
    <w:rsid w:val="00CF0B96"/>
    <w:rsid w:val="00CF1355"/>
    <w:rsid w:val="00CF15EB"/>
    <w:rsid w:val="00CF2C90"/>
    <w:rsid w:val="00CF316D"/>
    <w:rsid w:val="00CF3DA8"/>
    <w:rsid w:val="00CF5CA3"/>
    <w:rsid w:val="00CF6C05"/>
    <w:rsid w:val="00CF7099"/>
    <w:rsid w:val="00CF7C86"/>
    <w:rsid w:val="00D008C9"/>
    <w:rsid w:val="00D01656"/>
    <w:rsid w:val="00D017DA"/>
    <w:rsid w:val="00D03044"/>
    <w:rsid w:val="00D0455E"/>
    <w:rsid w:val="00D064CF"/>
    <w:rsid w:val="00D116F5"/>
    <w:rsid w:val="00D118F4"/>
    <w:rsid w:val="00D1200D"/>
    <w:rsid w:val="00D12244"/>
    <w:rsid w:val="00D17B6C"/>
    <w:rsid w:val="00D21ADE"/>
    <w:rsid w:val="00D23873"/>
    <w:rsid w:val="00D24616"/>
    <w:rsid w:val="00D24BA0"/>
    <w:rsid w:val="00D30A95"/>
    <w:rsid w:val="00D30DC7"/>
    <w:rsid w:val="00D31284"/>
    <w:rsid w:val="00D31616"/>
    <w:rsid w:val="00D31C37"/>
    <w:rsid w:val="00D34901"/>
    <w:rsid w:val="00D34ECA"/>
    <w:rsid w:val="00D354DB"/>
    <w:rsid w:val="00D35AC2"/>
    <w:rsid w:val="00D35BB5"/>
    <w:rsid w:val="00D365AB"/>
    <w:rsid w:val="00D401FF"/>
    <w:rsid w:val="00D40E45"/>
    <w:rsid w:val="00D4103F"/>
    <w:rsid w:val="00D414AB"/>
    <w:rsid w:val="00D43E90"/>
    <w:rsid w:val="00D4627E"/>
    <w:rsid w:val="00D4672D"/>
    <w:rsid w:val="00D46D3D"/>
    <w:rsid w:val="00D4706F"/>
    <w:rsid w:val="00D50817"/>
    <w:rsid w:val="00D50A36"/>
    <w:rsid w:val="00D5293B"/>
    <w:rsid w:val="00D52A0D"/>
    <w:rsid w:val="00D5357A"/>
    <w:rsid w:val="00D60F53"/>
    <w:rsid w:val="00D611FA"/>
    <w:rsid w:val="00D615C7"/>
    <w:rsid w:val="00D621D9"/>
    <w:rsid w:val="00D632C2"/>
    <w:rsid w:val="00D636B5"/>
    <w:rsid w:val="00D64BFD"/>
    <w:rsid w:val="00D65694"/>
    <w:rsid w:val="00D71ED1"/>
    <w:rsid w:val="00D72295"/>
    <w:rsid w:val="00D722B3"/>
    <w:rsid w:val="00D74B79"/>
    <w:rsid w:val="00D76083"/>
    <w:rsid w:val="00D76411"/>
    <w:rsid w:val="00D76CD5"/>
    <w:rsid w:val="00D810F7"/>
    <w:rsid w:val="00D82D38"/>
    <w:rsid w:val="00D84900"/>
    <w:rsid w:val="00D875DE"/>
    <w:rsid w:val="00D87F89"/>
    <w:rsid w:val="00D90994"/>
    <w:rsid w:val="00D91AF0"/>
    <w:rsid w:val="00D91E6A"/>
    <w:rsid w:val="00D94A40"/>
    <w:rsid w:val="00D94F23"/>
    <w:rsid w:val="00DA031D"/>
    <w:rsid w:val="00DA24A5"/>
    <w:rsid w:val="00DA28C2"/>
    <w:rsid w:val="00DA3214"/>
    <w:rsid w:val="00DA589D"/>
    <w:rsid w:val="00DA68F1"/>
    <w:rsid w:val="00DB084A"/>
    <w:rsid w:val="00DB10B5"/>
    <w:rsid w:val="00DB1321"/>
    <w:rsid w:val="00DB1422"/>
    <w:rsid w:val="00DB3EAC"/>
    <w:rsid w:val="00DB46FE"/>
    <w:rsid w:val="00DB474B"/>
    <w:rsid w:val="00DB4AC7"/>
    <w:rsid w:val="00DB53DE"/>
    <w:rsid w:val="00DC1551"/>
    <w:rsid w:val="00DC6683"/>
    <w:rsid w:val="00DD29B9"/>
    <w:rsid w:val="00DD2E5F"/>
    <w:rsid w:val="00DD6459"/>
    <w:rsid w:val="00DE07D9"/>
    <w:rsid w:val="00DE088F"/>
    <w:rsid w:val="00DE25ED"/>
    <w:rsid w:val="00DE34F2"/>
    <w:rsid w:val="00DE36EA"/>
    <w:rsid w:val="00DE5919"/>
    <w:rsid w:val="00DE7CBE"/>
    <w:rsid w:val="00DF03B4"/>
    <w:rsid w:val="00DF450B"/>
    <w:rsid w:val="00DF6EF2"/>
    <w:rsid w:val="00DF719D"/>
    <w:rsid w:val="00E0097C"/>
    <w:rsid w:val="00E01DE2"/>
    <w:rsid w:val="00E02CC6"/>
    <w:rsid w:val="00E042EC"/>
    <w:rsid w:val="00E10304"/>
    <w:rsid w:val="00E1297D"/>
    <w:rsid w:val="00E12C9F"/>
    <w:rsid w:val="00E1519F"/>
    <w:rsid w:val="00E16B46"/>
    <w:rsid w:val="00E17439"/>
    <w:rsid w:val="00E1774C"/>
    <w:rsid w:val="00E22899"/>
    <w:rsid w:val="00E24086"/>
    <w:rsid w:val="00E25227"/>
    <w:rsid w:val="00E25620"/>
    <w:rsid w:val="00E267FB"/>
    <w:rsid w:val="00E26BFA"/>
    <w:rsid w:val="00E30B94"/>
    <w:rsid w:val="00E3173C"/>
    <w:rsid w:val="00E3218D"/>
    <w:rsid w:val="00E33294"/>
    <w:rsid w:val="00E33ABE"/>
    <w:rsid w:val="00E33E41"/>
    <w:rsid w:val="00E36E8F"/>
    <w:rsid w:val="00E40400"/>
    <w:rsid w:val="00E4251E"/>
    <w:rsid w:val="00E42E7B"/>
    <w:rsid w:val="00E447C5"/>
    <w:rsid w:val="00E460EB"/>
    <w:rsid w:val="00E46197"/>
    <w:rsid w:val="00E54F9D"/>
    <w:rsid w:val="00E60EE4"/>
    <w:rsid w:val="00E6257D"/>
    <w:rsid w:val="00E62B55"/>
    <w:rsid w:val="00E632F5"/>
    <w:rsid w:val="00E63F29"/>
    <w:rsid w:val="00E64612"/>
    <w:rsid w:val="00E66350"/>
    <w:rsid w:val="00E67AAD"/>
    <w:rsid w:val="00E7035D"/>
    <w:rsid w:val="00E70CD8"/>
    <w:rsid w:val="00E7143D"/>
    <w:rsid w:val="00E7405E"/>
    <w:rsid w:val="00E74A0F"/>
    <w:rsid w:val="00E757C4"/>
    <w:rsid w:val="00E75D3D"/>
    <w:rsid w:val="00E8020C"/>
    <w:rsid w:val="00E805E9"/>
    <w:rsid w:val="00E81CD2"/>
    <w:rsid w:val="00E852B8"/>
    <w:rsid w:val="00E85949"/>
    <w:rsid w:val="00E866FD"/>
    <w:rsid w:val="00E86BD6"/>
    <w:rsid w:val="00E9222C"/>
    <w:rsid w:val="00E92A0F"/>
    <w:rsid w:val="00E92C12"/>
    <w:rsid w:val="00E92DC9"/>
    <w:rsid w:val="00E935E5"/>
    <w:rsid w:val="00E93649"/>
    <w:rsid w:val="00E952CA"/>
    <w:rsid w:val="00E96872"/>
    <w:rsid w:val="00E96E28"/>
    <w:rsid w:val="00EA145B"/>
    <w:rsid w:val="00EA4A1A"/>
    <w:rsid w:val="00EA6650"/>
    <w:rsid w:val="00EB0FD7"/>
    <w:rsid w:val="00EB1569"/>
    <w:rsid w:val="00EB1949"/>
    <w:rsid w:val="00EB208D"/>
    <w:rsid w:val="00EB32AE"/>
    <w:rsid w:val="00EB750D"/>
    <w:rsid w:val="00EC005F"/>
    <w:rsid w:val="00EC09D4"/>
    <w:rsid w:val="00EC3118"/>
    <w:rsid w:val="00EC4750"/>
    <w:rsid w:val="00EC51D7"/>
    <w:rsid w:val="00EC64F8"/>
    <w:rsid w:val="00EC74F8"/>
    <w:rsid w:val="00ED00A9"/>
    <w:rsid w:val="00ED4A92"/>
    <w:rsid w:val="00ED59A5"/>
    <w:rsid w:val="00EE0A76"/>
    <w:rsid w:val="00EE21DB"/>
    <w:rsid w:val="00EE2452"/>
    <w:rsid w:val="00EE2D18"/>
    <w:rsid w:val="00EE42CA"/>
    <w:rsid w:val="00EE7826"/>
    <w:rsid w:val="00EF0815"/>
    <w:rsid w:val="00EF2760"/>
    <w:rsid w:val="00EF35B8"/>
    <w:rsid w:val="00EF365D"/>
    <w:rsid w:val="00EF4DD9"/>
    <w:rsid w:val="00EF7149"/>
    <w:rsid w:val="00F00139"/>
    <w:rsid w:val="00F00771"/>
    <w:rsid w:val="00F007C6"/>
    <w:rsid w:val="00F0090B"/>
    <w:rsid w:val="00F04D9E"/>
    <w:rsid w:val="00F07A1C"/>
    <w:rsid w:val="00F11735"/>
    <w:rsid w:val="00F12E63"/>
    <w:rsid w:val="00F13907"/>
    <w:rsid w:val="00F1592A"/>
    <w:rsid w:val="00F2237A"/>
    <w:rsid w:val="00F269C8"/>
    <w:rsid w:val="00F31378"/>
    <w:rsid w:val="00F33B2E"/>
    <w:rsid w:val="00F343A7"/>
    <w:rsid w:val="00F3675F"/>
    <w:rsid w:val="00F40207"/>
    <w:rsid w:val="00F404D0"/>
    <w:rsid w:val="00F4150B"/>
    <w:rsid w:val="00F415F0"/>
    <w:rsid w:val="00F421F0"/>
    <w:rsid w:val="00F43619"/>
    <w:rsid w:val="00F43839"/>
    <w:rsid w:val="00F455BB"/>
    <w:rsid w:val="00F46A39"/>
    <w:rsid w:val="00F530B6"/>
    <w:rsid w:val="00F55C1D"/>
    <w:rsid w:val="00F57C48"/>
    <w:rsid w:val="00F641D2"/>
    <w:rsid w:val="00F663B0"/>
    <w:rsid w:val="00F67EC9"/>
    <w:rsid w:val="00F76E7E"/>
    <w:rsid w:val="00F779CE"/>
    <w:rsid w:val="00F83412"/>
    <w:rsid w:val="00F86BF4"/>
    <w:rsid w:val="00F87A1B"/>
    <w:rsid w:val="00F9401C"/>
    <w:rsid w:val="00F9502D"/>
    <w:rsid w:val="00F95341"/>
    <w:rsid w:val="00F956AA"/>
    <w:rsid w:val="00F96781"/>
    <w:rsid w:val="00F975D6"/>
    <w:rsid w:val="00FA0415"/>
    <w:rsid w:val="00FA2A0E"/>
    <w:rsid w:val="00FA2A32"/>
    <w:rsid w:val="00FA2BF4"/>
    <w:rsid w:val="00FA338E"/>
    <w:rsid w:val="00FA3E8D"/>
    <w:rsid w:val="00FB1BA2"/>
    <w:rsid w:val="00FB30F6"/>
    <w:rsid w:val="00FB364C"/>
    <w:rsid w:val="00FB438E"/>
    <w:rsid w:val="00FB7709"/>
    <w:rsid w:val="00FC0432"/>
    <w:rsid w:val="00FC29B5"/>
    <w:rsid w:val="00FC6B67"/>
    <w:rsid w:val="00FD2FA6"/>
    <w:rsid w:val="00FD3B57"/>
    <w:rsid w:val="00FD3E8C"/>
    <w:rsid w:val="00FD5A0B"/>
    <w:rsid w:val="00FE00B9"/>
    <w:rsid w:val="00FE1195"/>
    <w:rsid w:val="00FE46B0"/>
    <w:rsid w:val="00FE4832"/>
    <w:rsid w:val="00FE4AA2"/>
    <w:rsid w:val="00FE7E61"/>
    <w:rsid w:val="00FF0BEB"/>
    <w:rsid w:val="00FF4786"/>
    <w:rsid w:val="00FF60BF"/>
    <w:rsid w:val="0C087145"/>
    <w:rsid w:val="1060A5CC"/>
    <w:rsid w:val="18AD6E2A"/>
    <w:rsid w:val="215CDC12"/>
    <w:rsid w:val="266351EC"/>
    <w:rsid w:val="27A8282E"/>
    <w:rsid w:val="2B0B4CD8"/>
    <w:rsid w:val="2DF95A61"/>
    <w:rsid w:val="2F691DD6"/>
    <w:rsid w:val="2F7082EA"/>
    <w:rsid w:val="3C25503D"/>
    <w:rsid w:val="4F5BAE8F"/>
    <w:rsid w:val="5131F3B1"/>
    <w:rsid w:val="5AD26066"/>
    <w:rsid w:val="5AFAF993"/>
    <w:rsid w:val="5B7A4A60"/>
    <w:rsid w:val="5C6DAA4E"/>
    <w:rsid w:val="5CE9F044"/>
    <w:rsid w:val="6009E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0FBEC6A8-D48D-4111-801F-5DEC933B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400236"/>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FB7709"/>
    <w:pPr>
      <w:keepNext/>
      <w:numPr>
        <w:numId w:val="11"/>
      </w:numPr>
      <w:outlineLvl w:val="0"/>
    </w:pPr>
    <w:rPr>
      <w:b/>
      <w:bCs/>
    </w:rPr>
  </w:style>
  <w:style w:type="paragraph" w:styleId="Heading2">
    <w:name w:val="heading 2"/>
    <w:basedOn w:val="Heading1"/>
    <w:next w:val="BodyText"/>
    <w:link w:val="Heading2Char"/>
    <w:uiPriority w:val="9"/>
    <w:unhideWhenUsed/>
    <w:qFormat/>
    <w:rsid w:val="00400236"/>
    <w:pPr>
      <w:numPr>
        <w:numId w:val="0"/>
      </w:numPr>
      <w:outlineLvl w:val="1"/>
    </w:pPr>
  </w:style>
  <w:style w:type="paragraph" w:styleId="Heading3">
    <w:name w:val="heading 3"/>
    <w:basedOn w:val="Heading1"/>
    <w:next w:val="BodyText"/>
    <w:link w:val="Heading3Char"/>
    <w:uiPriority w:val="9"/>
    <w:unhideWhenUsed/>
    <w:qFormat/>
    <w:rsid w:val="00400236"/>
    <w:pPr>
      <w:numPr>
        <w:ilvl w:val="2"/>
      </w:numPr>
      <w:ind w:left="2160" w:hanging="180"/>
      <w:outlineLvl w:val="2"/>
    </w:pPr>
  </w:style>
  <w:style w:type="paragraph" w:styleId="Heading4">
    <w:name w:val="heading 4"/>
    <w:basedOn w:val="Heading3"/>
    <w:next w:val="BodyText"/>
    <w:link w:val="Heading4Char"/>
    <w:uiPriority w:val="9"/>
    <w:unhideWhenUsed/>
    <w:qFormat/>
    <w:rsid w:val="00400236"/>
    <w:pPr>
      <w:numPr>
        <w:ilvl w:val="3"/>
      </w:numPr>
      <w:outlineLvl w:val="3"/>
    </w:pPr>
    <w:rPr>
      <w:bCs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00236"/>
    <w:rPr>
      <w:rFonts w:cs="Tahoma"/>
      <w:sz w:val="16"/>
      <w:szCs w:val="16"/>
    </w:rPr>
  </w:style>
  <w:style w:type="character" w:customStyle="1" w:styleId="BalloonTextChar">
    <w:name w:val="Balloon Text Char"/>
    <w:basedOn w:val="DefaultParagraphFont"/>
    <w:link w:val="BalloonText"/>
    <w:uiPriority w:val="99"/>
    <w:rsid w:val="00400236"/>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400236"/>
    <w:pPr>
      <w:spacing w:before="280"/>
      <w:jc w:val="center"/>
    </w:pPr>
  </w:style>
  <w:style w:type="character" w:customStyle="1" w:styleId="FooterChar">
    <w:name w:val="Footer Char"/>
    <w:basedOn w:val="DefaultParagraphFont"/>
    <w:link w:val="Footer"/>
    <w:uiPriority w:val="99"/>
    <w:rsid w:val="00400236"/>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400236"/>
    <w:pPr>
      <w:spacing w:after="120"/>
    </w:pPr>
    <w:rPr>
      <w:rFonts w:cs="Times New Roman"/>
      <w:iCs/>
      <w:szCs w:val="24"/>
    </w:rPr>
  </w:style>
  <w:style w:type="character" w:customStyle="1" w:styleId="BodyTextChar">
    <w:name w:val="Body Text Char"/>
    <w:basedOn w:val="DefaultParagraphFont"/>
    <w:link w:val="BodyText"/>
    <w:uiPriority w:val="1"/>
    <w:rsid w:val="00400236"/>
    <w:rPr>
      <w:rFonts w:asciiTheme="minorHAnsi" w:eastAsiaTheme="minorHAnsi" w:hAnsiTheme="minorHAnsi"/>
      <w:iCs/>
      <w:sz w:val="24"/>
      <w:szCs w:val="24"/>
    </w:rPr>
  </w:style>
  <w:style w:type="paragraph" w:customStyle="1" w:styleId="Heading1NoNumber">
    <w:name w:val="Heading1_NoNumber"/>
    <w:basedOn w:val="Heading1"/>
    <w:rsid w:val="00400236"/>
    <w:pPr>
      <w:numPr>
        <w:numId w:val="0"/>
      </w:numPr>
    </w:pPr>
  </w:style>
  <w:style w:type="paragraph" w:styleId="Caption">
    <w:name w:val="caption"/>
    <w:basedOn w:val="BodyText"/>
    <w:next w:val="BodyText"/>
    <w:uiPriority w:val="35"/>
    <w:unhideWhenUsed/>
    <w:qFormat/>
    <w:rsid w:val="00400236"/>
    <w:pPr>
      <w:spacing w:before="180" w:after="180"/>
      <w:jc w:val="center"/>
    </w:pPr>
    <w:rPr>
      <w:b/>
      <w:sz w:val="20"/>
    </w:rPr>
  </w:style>
  <w:style w:type="character" w:styleId="CommentReference">
    <w:name w:val="annotation reference"/>
    <w:basedOn w:val="DefaultParagraphFont"/>
    <w:uiPriority w:val="99"/>
    <w:unhideWhenUsed/>
    <w:rsid w:val="00400236"/>
    <w:rPr>
      <w:sz w:val="16"/>
      <w:szCs w:val="16"/>
    </w:rPr>
  </w:style>
  <w:style w:type="paragraph" w:styleId="CommentText">
    <w:name w:val="annotation text"/>
    <w:basedOn w:val="Normal"/>
    <w:link w:val="CommentTextChar"/>
    <w:uiPriority w:val="99"/>
    <w:unhideWhenUsed/>
    <w:qFormat/>
    <w:rsid w:val="00400236"/>
    <w:rPr>
      <w:sz w:val="20"/>
      <w:szCs w:val="20"/>
    </w:rPr>
  </w:style>
  <w:style w:type="character" w:customStyle="1" w:styleId="CommentTextChar">
    <w:name w:val="Comment Text Char"/>
    <w:basedOn w:val="DefaultParagraphFont"/>
    <w:link w:val="CommentText"/>
    <w:uiPriority w:val="99"/>
    <w:rsid w:val="0040023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400236"/>
    <w:rPr>
      <w:b/>
      <w:bCs/>
    </w:rPr>
  </w:style>
  <w:style w:type="character" w:customStyle="1" w:styleId="CommentSubjectChar">
    <w:name w:val="Comment Subject Char"/>
    <w:basedOn w:val="CommentTextChar"/>
    <w:link w:val="CommentSubject"/>
    <w:uiPriority w:val="99"/>
    <w:semiHidden/>
    <w:rsid w:val="00400236"/>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400236"/>
    <w:rPr>
      <w:color w:val="954F72" w:themeColor="followedHyperlink"/>
      <w:u w:val="single"/>
    </w:rPr>
  </w:style>
  <w:style w:type="character" w:customStyle="1" w:styleId="Heading1Char">
    <w:name w:val="Heading 1 Char"/>
    <w:basedOn w:val="DefaultParagraphFont"/>
    <w:link w:val="Heading1"/>
    <w:uiPriority w:val="9"/>
    <w:rsid w:val="00FB7709"/>
    <w:rPr>
      <w:rFonts w:asciiTheme="minorHAnsi" w:eastAsiaTheme="minorHAnsi" w:hAnsiTheme="minorHAnsi"/>
      <w:b/>
      <w:bCs/>
      <w:iCs/>
      <w:sz w:val="24"/>
      <w:szCs w:val="24"/>
    </w:rPr>
  </w:style>
  <w:style w:type="character" w:customStyle="1" w:styleId="Heading2Char">
    <w:name w:val="Heading 2 Char"/>
    <w:basedOn w:val="DefaultParagraphFont"/>
    <w:link w:val="Heading2"/>
    <w:uiPriority w:val="9"/>
    <w:rsid w:val="00400236"/>
    <w:rPr>
      <w:rFonts w:asciiTheme="minorHAnsi" w:eastAsiaTheme="minorHAnsi" w:hAnsiTheme="minorHAnsi"/>
      <w:b/>
      <w:bCs/>
      <w:iCs/>
      <w:sz w:val="24"/>
      <w:szCs w:val="24"/>
    </w:rPr>
  </w:style>
  <w:style w:type="character" w:customStyle="1" w:styleId="Heading3Char">
    <w:name w:val="Heading 3 Char"/>
    <w:basedOn w:val="DefaultParagraphFont"/>
    <w:link w:val="Heading3"/>
    <w:uiPriority w:val="9"/>
    <w:rsid w:val="00400236"/>
    <w:rPr>
      <w:rFonts w:asciiTheme="minorHAnsi" w:eastAsiaTheme="minorHAnsi" w:hAnsiTheme="minorHAnsi"/>
      <w:b/>
      <w:bCs/>
      <w:iCs/>
      <w:sz w:val="24"/>
      <w:szCs w:val="24"/>
    </w:rPr>
  </w:style>
  <w:style w:type="character" w:customStyle="1" w:styleId="Heading4Char">
    <w:name w:val="Heading 4 Char"/>
    <w:basedOn w:val="DefaultParagraphFont"/>
    <w:link w:val="Heading4"/>
    <w:uiPriority w:val="9"/>
    <w:rsid w:val="00400236"/>
    <w:rPr>
      <w:rFonts w:asciiTheme="minorHAnsi" w:eastAsiaTheme="minorHAnsi" w:hAnsiTheme="minorHAnsi"/>
      <w:b/>
      <w:sz w:val="24"/>
      <w:szCs w:val="24"/>
    </w:rPr>
  </w:style>
  <w:style w:type="character" w:styleId="Hyperlink">
    <w:name w:val="Hyperlink"/>
    <w:aliases w:val="PALHyperlink"/>
    <w:basedOn w:val="DefaultParagraphFont"/>
    <w:uiPriority w:val="99"/>
    <w:unhideWhenUsed/>
    <w:rsid w:val="00400236"/>
    <w:rPr>
      <w:color w:val="0000FF"/>
      <w:u w:val="single"/>
    </w:rPr>
  </w:style>
  <w:style w:type="paragraph" w:styleId="ListParagraph">
    <w:name w:val="List Paragraph"/>
    <w:basedOn w:val="Normal"/>
    <w:uiPriority w:val="34"/>
    <w:rsid w:val="00400236"/>
    <w:pPr>
      <w:ind w:left="720"/>
      <w:contextualSpacing/>
    </w:pPr>
  </w:style>
  <w:style w:type="paragraph" w:customStyle="1" w:styleId="References">
    <w:name w:val="References"/>
    <w:basedOn w:val="ListParagraph"/>
    <w:link w:val="ReferencesChar"/>
    <w:qFormat/>
    <w:rsid w:val="00400236"/>
    <w:pPr>
      <w:numPr>
        <w:numId w:val="9"/>
      </w:numPr>
      <w:contextualSpacing w:val="0"/>
    </w:pPr>
    <w:rPr>
      <w:rFonts w:ascii="Calibri" w:hAnsi="Calibri"/>
      <w:szCs w:val="20"/>
    </w:rPr>
  </w:style>
  <w:style w:type="paragraph" w:customStyle="1" w:styleId="TableandFigureFootnotes">
    <w:name w:val="Table and Figure Footnotes"/>
    <w:basedOn w:val="TableText"/>
    <w:qFormat/>
    <w:rsid w:val="00400236"/>
    <w:pPr>
      <w:spacing w:after="120"/>
      <w:jc w:val="center"/>
    </w:pPr>
  </w:style>
  <w:style w:type="paragraph" w:styleId="TOC1">
    <w:name w:val="toc 1"/>
    <w:basedOn w:val="Normal"/>
    <w:next w:val="Normal"/>
    <w:uiPriority w:val="39"/>
    <w:unhideWhenUsed/>
    <w:qFormat/>
    <w:rsid w:val="00400236"/>
    <w:pPr>
      <w:spacing w:after="100"/>
    </w:pPr>
    <w:rPr>
      <w:rFonts w:ascii="Calibri" w:hAnsi="Calibri" w:cstheme="majorHAnsi"/>
      <w:b/>
      <w:bCs/>
      <w:sz w:val="22"/>
      <w:szCs w:val="24"/>
    </w:rPr>
  </w:style>
  <w:style w:type="paragraph" w:styleId="TOC2">
    <w:name w:val="toc 2"/>
    <w:basedOn w:val="Normal"/>
    <w:next w:val="Normal"/>
    <w:uiPriority w:val="39"/>
    <w:unhideWhenUsed/>
    <w:qFormat/>
    <w:rsid w:val="00400236"/>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400236"/>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400236"/>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basedOn w:val="DefaultParagraphFont"/>
    <w:uiPriority w:val="99"/>
    <w:unhideWhenUsed/>
    <w:rsid w:val="00400236"/>
    <w:rPr>
      <w:vertAlign w:val="superscript"/>
    </w:rPr>
  </w:style>
  <w:style w:type="paragraph" w:styleId="FootnoteText">
    <w:name w:val="footnote text"/>
    <w:basedOn w:val="Normal"/>
    <w:link w:val="FootnoteTextChar"/>
    <w:autoRedefine/>
    <w:uiPriority w:val="99"/>
    <w:unhideWhenUsed/>
    <w:qFormat/>
    <w:rsid w:val="00400236"/>
    <w:rPr>
      <w:sz w:val="16"/>
      <w:szCs w:val="20"/>
    </w:rPr>
  </w:style>
  <w:style w:type="character" w:customStyle="1" w:styleId="FootnoteTextChar">
    <w:name w:val="Footnote Text Char"/>
    <w:basedOn w:val="DefaultParagraphFont"/>
    <w:link w:val="FootnoteText"/>
    <w:uiPriority w:val="99"/>
    <w:rsid w:val="00400236"/>
    <w:rPr>
      <w:rFonts w:asciiTheme="minorHAnsi" w:eastAsiaTheme="minorHAnsi" w:hAnsiTheme="minorHAnsi" w:cstheme="minorBidi"/>
      <w:sz w:val="16"/>
    </w:rPr>
  </w:style>
  <w:style w:type="character" w:customStyle="1" w:styleId="ReferencesChar">
    <w:name w:val="References Char"/>
    <w:basedOn w:val="DefaultParagraphFont"/>
    <w:link w:val="References"/>
    <w:rsid w:val="00400236"/>
    <w:rPr>
      <w:rFonts w:ascii="Calibri" w:eastAsiaTheme="minorHAnsi" w:hAnsi="Calibri" w:cstheme="minorBidi"/>
      <w:sz w:val="24"/>
    </w:rPr>
  </w:style>
  <w:style w:type="paragraph" w:customStyle="1" w:styleId="Disclaimer">
    <w:name w:val="Disclaimer"/>
    <w:basedOn w:val="Versotext"/>
    <w:next w:val="frontmattertext"/>
    <w:qFormat/>
    <w:rsid w:val="00400236"/>
    <w:pPr>
      <w:spacing w:before="180"/>
    </w:pPr>
  </w:style>
  <w:style w:type="paragraph" w:styleId="TableofFigures">
    <w:name w:val="table of figures"/>
    <w:basedOn w:val="TOC1"/>
    <w:next w:val="frontmattertext"/>
    <w:uiPriority w:val="99"/>
    <w:unhideWhenUsed/>
    <w:rsid w:val="00400236"/>
  </w:style>
  <w:style w:type="paragraph" w:customStyle="1" w:styleId="MTDisplayEquation">
    <w:name w:val="MTDisplayEquation"/>
    <w:basedOn w:val="BodyText"/>
    <w:next w:val="Normal"/>
    <w:link w:val="MTDisplayEquationChar"/>
    <w:rsid w:val="00400236"/>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400236"/>
    <w:rPr>
      <w:rFonts w:asciiTheme="minorHAnsi" w:eastAsiaTheme="minorHAnsi" w:hAnsiTheme="minorHAnsi"/>
      <w:bCs/>
      <w:iCs/>
      <w:sz w:val="24"/>
      <w:szCs w:val="24"/>
    </w:rPr>
  </w:style>
  <w:style w:type="paragraph" w:customStyle="1" w:styleId="BulletListLevel1">
    <w:name w:val="Bullet List Level 1"/>
    <w:basedOn w:val="BodyText"/>
    <w:next w:val="BulletListLevel2"/>
    <w:link w:val="BulletListLevel1Char"/>
    <w:rsid w:val="00400236"/>
    <w:pPr>
      <w:numPr>
        <w:numId w:val="7"/>
      </w:numPr>
    </w:pPr>
  </w:style>
  <w:style w:type="paragraph" w:customStyle="1" w:styleId="Series">
    <w:name w:val="Series"/>
    <w:qFormat/>
    <w:rsid w:val="00400236"/>
    <w:pPr>
      <w:jc w:val="right"/>
    </w:pPr>
    <w:rPr>
      <w:rFonts w:asciiTheme="minorHAnsi" w:eastAsiaTheme="minorHAnsi" w:hAnsiTheme="minorHAnsi"/>
      <w:b/>
      <w:bCs/>
      <w:color w:val="000000"/>
      <w:sz w:val="40"/>
      <w:szCs w:val="40"/>
    </w:rPr>
  </w:style>
  <w:style w:type="paragraph" w:customStyle="1" w:styleId="ReportTitle">
    <w:name w:val="Report_Title"/>
    <w:qFormat/>
    <w:rsid w:val="00400236"/>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400236"/>
    <w:pPr>
      <w:spacing w:before="0" w:after="400"/>
    </w:pPr>
    <w:rPr>
      <w:b w:val="0"/>
      <w:i/>
      <w:iCs/>
      <w:sz w:val="36"/>
      <w:szCs w:val="36"/>
    </w:rPr>
  </w:style>
  <w:style w:type="paragraph" w:customStyle="1" w:styleId="Authors">
    <w:name w:val="Authors"/>
    <w:basedOn w:val="Normal"/>
    <w:next w:val="AuthorAffiliations"/>
    <w:qFormat/>
    <w:rsid w:val="00400236"/>
    <w:pPr>
      <w:jc w:val="right"/>
    </w:pPr>
    <w:rPr>
      <w:color w:val="000000"/>
      <w:sz w:val="28"/>
      <w:szCs w:val="28"/>
    </w:rPr>
  </w:style>
  <w:style w:type="paragraph" w:customStyle="1" w:styleId="ReportDOI">
    <w:name w:val="Report_DOI"/>
    <w:qFormat/>
    <w:rsid w:val="00400236"/>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400236"/>
    <w:rPr>
      <w:i/>
      <w:iCs/>
      <w:sz w:val="24"/>
    </w:rPr>
  </w:style>
  <w:style w:type="paragraph" w:customStyle="1" w:styleId="ReportDate">
    <w:name w:val="Report_Date"/>
    <w:basedOn w:val="Authors"/>
    <w:qFormat/>
    <w:rsid w:val="00400236"/>
    <w:pPr>
      <w:spacing w:before="400"/>
      <w:contextualSpacing/>
    </w:pPr>
    <w:rPr>
      <w:sz w:val="24"/>
    </w:rPr>
  </w:style>
  <w:style w:type="paragraph" w:customStyle="1" w:styleId="Agents">
    <w:name w:val="Agents"/>
    <w:basedOn w:val="Authors"/>
    <w:next w:val="Agency"/>
    <w:rsid w:val="00400236"/>
    <w:rPr>
      <w:i/>
      <w:sz w:val="18"/>
    </w:rPr>
  </w:style>
  <w:style w:type="paragraph" w:customStyle="1" w:styleId="Agency">
    <w:name w:val="Agency"/>
    <w:basedOn w:val="Agents"/>
    <w:next w:val="Agents"/>
    <w:rsid w:val="00400236"/>
    <w:pPr>
      <w:spacing w:before="200"/>
    </w:pPr>
    <w:rPr>
      <w:i w:val="0"/>
    </w:rPr>
  </w:style>
  <w:style w:type="paragraph" w:customStyle="1" w:styleId="Versotext">
    <w:name w:val="Verso_text"/>
    <w:qFormat/>
    <w:rsid w:val="00400236"/>
    <w:rPr>
      <w:rFonts w:asciiTheme="minorHAnsi" w:eastAsiaTheme="minorHAnsi" w:hAnsiTheme="minorHAnsi"/>
      <w:iCs/>
      <w:color w:val="000000"/>
      <w:szCs w:val="28"/>
    </w:rPr>
  </w:style>
  <w:style w:type="paragraph" w:customStyle="1" w:styleId="Versohead">
    <w:name w:val="Verso_head"/>
    <w:basedOn w:val="Normal"/>
    <w:qFormat/>
    <w:rsid w:val="00400236"/>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400236"/>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400236"/>
    <w:pPr>
      <w:numPr>
        <w:numId w:val="6"/>
      </w:numPr>
    </w:pPr>
    <w:rPr>
      <w:rFonts w:ascii="Calibri" w:hAnsi="Calibri"/>
      <w:iCs w:val="0"/>
    </w:rPr>
  </w:style>
  <w:style w:type="paragraph" w:customStyle="1" w:styleId="TableText">
    <w:name w:val="Table Text"/>
    <w:basedOn w:val="BodyText"/>
    <w:qFormat/>
    <w:rsid w:val="00400236"/>
    <w:pPr>
      <w:spacing w:after="0"/>
    </w:pPr>
    <w:rPr>
      <w:sz w:val="20"/>
      <w:szCs w:val="20"/>
    </w:rPr>
  </w:style>
  <w:style w:type="paragraph" w:styleId="TableofAuthorities">
    <w:name w:val="table of authorities"/>
    <w:basedOn w:val="Normal"/>
    <w:next w:val="Normal"/>
    <w:semiHidden/>
    <w:unhideWhenUsed/>
    <w:rsid w:val="00400236"/>
    <w:pPr>
      <w:ind w:left="240" w:hanging="240"/>
    </w:pPr>
  </w:style>
  <w:style w:type="paragraph" w:styleId="BlockText">
    <w:name w:val="Block Text"/>
    <w:basedOn w:val="Normal"/>
    <w:unhideWhenUsed/>
    <w:qFormat/>
    <w:rsid w:val="00400236"/>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4002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link w:val="BulletListLevel2Char"/>
    <w:rsid w:val="00400236"/>
    <w:pPr>
      <w:numPr>
        <w:ilvl w:val="1"/>
        <w:numId w:val="1"/>
      </w:numPr>
    </w:pPr>
  </w:style>
  <w:style w:type="table" w:styleId="TableGrid">
    <w:name w:val="Table Grid"/>
    <w:basedOn w:val="TableNormal"/>
    <w:rsid w:val="00400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link w:val="BulletListLevel3Char"/>
    <w:rsid w:val="00400236"/>
    <w:pPr>
      <w:numPr>
        <w:ilvl w:val="2"/>
        <w:numId w:val="7"/>
      </w:numPr>
    </w:pPr>
  </w:style>
  <w:style w:type="paragraph" w:customStyle="1" w:styleId="NumberedListLevel1">
    <w:name w:val="Numbered List Level 1"/>
    <w:basedOn w:val="BodyText"/>
    <w:next w:val="NumberedListLevel2"/>
    <w:rsid w:val="00400236"/>
    <w:pPr>
      <w:numPr>
        <w:numId w:val="8"/>
      </w:numPr>
    </w:pPr>
  </w:style>
  <w:style w:type="paragraph" w:customStyle="1" w:styleId="Term-Abbrev">
    <w:name w:val="Term-Abbrev"/>
    <w:basedOn w:val="Frontmatterhead"/>
    <w:qFormat/>
    <w:rsid w:val="00400236"/>
    <w:pPr>
      <w:spacing w:before="180" w:after="0"/>
    </w:pPr>
    <w:rPr>
      <w:sz w:val="20"/>
    </w:rPr>
  </w:style>
  <w:style w:type="paragraph" w:customStyle="1" w:styleId="Definition">
    <w:name w:val="Definition"/>
    <w:basedOn w:val="BodyText"/>
    <w:qFormat/>
    <w:rsid w:val="00400236"/>
    <w:rPr>
      <w:sz w:val="20"/>
    </w:rPr>
  </w:style>
  <w:style w:type="paragraph" w:customStyle="1" w:styleId="ReportUpdate">
    <w:name w:val="Report_Update"/>
    <w:basedOn w:val="ReportDate"/>
    <w:rsid w:val="00400236"/>
    <w:pPr>
      <w:spacing w:before="0"/>
    </w:pPr>
    <w:rPr>
      <w:iCs/>
      <w:smallCaps/>
    </w:rPr>
  </w:style>
  <w:style w:type="paragraph" w:customStyle="1" w:styleId="AppendixHead2">
    <w:name w:val="Appendix_Head2"/>
    <w:basedOn w:val="AppendixHead"/>
    <w:next w:val="AppendixText"/>
    <w:qFormat/>
    <w:rsid w:val="00400236"/>
    <w:pPr>
      <w:numPr>
        <w:ilvl w:val="1"/>
      </w:numPr>
      <w:outlineLvl w:val="1"/>
    </w:pPr>
  </w:style>
  <w:style w:type="paragraph" w:customStyle="1" w:styleId="AppendixHead3">
    <w:name w:val="Appendix_Head3"/>
    <w:basedOn w:val="AppendixHead"/>
    <w:next w:val="AppendixText"/>
    <w:qFormat/>
    <w:rsid w:val="00400236"/>
    <w:pPr>
      <w:numPr>
        <w:ilvl w:val="2"/>
      </w:numPr>
      <w:outlineLvl w:val="2"/>
    </w:pPr>
  </w:style>
  <w:style w:type="paragraph" w:customStyle="1" w:styleId="AppendixHead4">
    <w:name w:val="Appendix_Head4"/>
    <w:basedOn w:val="AppendixHead"/>
    <w:next w:val="AppendixText"/>
    <w:qFormat/>
    <w:rsid w:val="00400236"/>
    <w:pPr>
      <w:numPr>
        <w:ilvl w:val="3"/>
      </w:numPr>
      <w:outlineLvl w:val="3"/>
    </w:pPr>
  </w:style>
  <w:style w:type="paragraph" w:customStyle="1" w:styleId="Instructions">
    <w:name w:val="Instructions"/>
    <w:basedOn w:val="BlockText"/>
    <w:qFormat/>
    <w:rsid w:val="00400236"/>
    <w:pPr>
      <w:ind w:left="0" w:right="0"/>
      <w:jc w:val="center"/>
    </w:pPr>
    <w:rPr>
      <w:sz w:val="20"/>
      <w:szCs w:val="20"/>
    </w:rPr>
  </w:style>
  <w:style w:type="paragraph" w:customStyle="1" w:styleId="frontmattertext">
    <w:name w:val="front_matter_text"/>
    <w:basedOn w:val="BodyText"/>
    <w:qFormat/>
    <w:rsid w:val="00400236"/>
  </w:style>
  <w:style w:type="character" w:styleId="LineNumber">
    <w:name w:val="line number"/>
    <w:basedOn w:val="DefaultParagraphFont"/>
    <w:semiHidden/>
    <w:unhideWhenUsed/>
    <w:rsid w:val="00400236"/>
  </w:style>
  <w:style w:type="paragraph" w:customStyle="1" w:styleId="Checklistheader">
    <w:name w:val="Checklist_header"/>
    <w:basedOn w:val="Series"/>
    <w:rsid w:val="00400236"/>
    <w:pPr>
      <w:spacing w:after="240"/>
      <w:jc w:val="left"/>
    </w:pPr>
  </w:style>
  <w:style w:type="paragraph" w:customStyle="1" w:styleId="Checklisttext">
    <w:name w:val="Checklist_text"/>
    <w:rsid w:val="00400236"/>
    <w:pPr>
      <w:spacing w:after="120"/>
    </w:pPr>
    <w:rPr>
      <w:rFonts w:asciiTheme="minorHAnsi" w:eastAsiaTheme="minorHAnsi" w:hAnsiTheme="minorHAnsi"/>
      <w:iCs/>
      <w:noProof/>
      <w:sz w:val="24"/>
      <w:szCs w:val="24"/>
    </w:rPr>
  </w:style>
  <w:style w:type="paragraph" w:customStyle="1" w:styleId="DraftStage">
    <w:name w:val="Draft_Stage"/>
    <w:qFormat/>
    <w:rsid w:val="00400236"/>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400236"/>
    <w:pPr>
      <w:spacing w:before="0"/>
    </w:pPr>
    <w:rPr>
      <w:smallCaps/>
    </w:rPr>
  </w:style>
  <w:style w:type="paragraph" w:customStyle="1" w:styleId="TableBullet">
    <w:name w:val="Table Bullet"/>
    <w:basedOn w:val="TableText"/>
    <w:rsid w:val="00400236"/>
    <w:pPr>
      <w:numPr>
        <w:numId w:val="10"/>
      </w:numPr>
    </w:pPr>
  </w:style>
  <w:style w:type="paragraph" w:customStyle="1" w:styleId="AppendixText">
    <w:name w:val="Appendix Text"/>
    <w:basedOn w:val="BodyText"/>
    <w:qFormat/>
    <w:rsid w:val="00400236"/>
  </w:style>
  <w:style w:type="paragraph" w:customStyle="1" w:styleId="NumberedListLevel2">
    <w:name w:val="Numbered List Level 2"/>
    <w:basedOn w:val="NumberedListLevel1"/>
    <w:next w:val="NumberedListLevel3"/>
    <w:rsid w:val="00400236"/>
    <w:pPr>
      <w:numPr>
        <w:ilvl w:val="1"/>
      </w:numPr>
    </w:pPr>
  </w:style>
  <w:style w:type="paragraph" w:styleId="NoSpacing">
    <w:name w:val="No Spacing"/>
    <w:uiPriority w:val="1"/>
    <w:rsid w:val="00400236"/>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400236"/>
    <w:pPr>
      <w:numPr>
        <w:ilvl w:val="2"/>
      </w:numPr>
    </w:pPr>
  </w:style>
  <w:style w:type="paragraph" w:styleId="Header">
    <w:name w:val="header"/>
    <w:basedOn w:val="Normal"/>
    <w:link w:val="HeaderChar"/>
    <w:uiPriority w:val="99"/>
    <w:unhideWhenUsed/>
    <w:qFormat/>
    <w:rsid w:val="00400236"/>
    <w:pPr>
      <w:tabs>
        <w:tab w:val="center" w:pos="4680"/>
        <w:tab w:val="right" w:pos="9360"/>
      </w:tabs>
    </w:pPr>
    <w:rPr>
      <w:sz w:val="20"/>
    </w:rPr>
  </w:style>
  <w:style w:type="character" w:customStyle="1" w:styleId="HeaderChar">
    <w:name w:val="Header Char"/>
    <w:basedOn w:val="DefaultParagraphFont"/>
    <w:link w:val="Header"/>
    <w:uiPriority w:val="99"/>
    <w:rsid w:val="00400236"/>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400236"/>
    <w:pPr>
      <w:numPr>
        <w:numId w:val="0"/>
      </w:numPr>
      <w:spacing w:before="240" w:after="0" w:line="259" w:lineRule="auto"/>
      <w:outlineLvl w:val="9"/>
    </w:pPr>
    <w:rPr>
      <w:rFonts w:cstheme="majorBidi"/>
      <w:b w:val="0"/>
      <w:iCs w:val="0"/>
      <w:color w:val="2F5496" w:themeColor="accent1" w:themeShade="BF"/>
      <w:sz w:val="32"/>
      <w:szCs w:val="32"/>
    </w:rPr>
  </w:style>
  <w:style w:type="paragraph" w:styleId="TOC5">
    <w:name w:val="toc 5"/>
    <w:basedOn w:val="Normal"/>
    <w:next w:val="Normal"/>
    <w:autoRedefine/>
    <w:unhideWhenUsed/>
    <w:rsid w:val="00400236"/>
    <w:pPr>
      <w:ind w:left="720"/>
    </w:pPr>
    <w:rPr>
      <w:rFonts w:cstheme="minorHAnsi"/>
      <w:sz w:val="20"/>
      <w:szCs w:val="20"/>
    </w:rPr>
  </w:style>
  <w:style w:type="paragraph" w:styleId="TOC6">
    <w:name w:val="toc 6"/>
    <w:basedOn w:val="Normal"/>
    <w:next w:val="Normal"/>
    <w:autoRedefine/>
    <w:unhideWhenUsed/>
    <w:rsid w:val="00400236"/>
    <w:pPr>
      <w:ind w:left="960"/>
    </w:pPr>
    <w:rPr>
      <w:rFonts w:cstheme="minorHAnsi"/>
      <w:sz w:val="20"/>
      <w:szCs w:val="20"/>
    </w:rPr>
  </w:style>
  <w:style w:type="paragraph" w:styleId="TOC7">
    <w:name w:val="toc 7"/>
    <w:basedOn w:val="Normal"/>
    <w:next w:val="Normal"/>
    <w:autoRedefine/>
    <w:unhideWhenUsed/>
    <w:rsid w:val="00400236"/>
    <w:pPr>
      <w:ind w:left="1200"/>
    </w:pPr>
    <w:rPr>
      <w:rFonts w:cstheme="minorHAnsi"/>
      <w:sz w:val="20"/>
      <w:szCs w:val="20"/>
    </w:rPr>
  </w:style>
  <w:style w:type="paragraph" w:styleId="TOC8">
    <w:name w:val="toc 8"/>
    <w:basedOn w:val="Normal"/>
    <w:next w:val="Normal"/>
    <w:autoRedefine/>
    <w:unhideWhenUsed/>
    <w:rsid w:val="00400236"/>
    <w:pPr>
      <w:ind w:left="1440"/>
    </w:pPr>
    <w:rPr>
      <w:rFonts w:cstheme="minorHAnsi"/>
      <w:sz w:val="20"/>
      <w:szCs w:val="20"/>
    </w:rPr>
  </w:style>
  <w:style w:type="paragraph" w:styleId="TOC9">
    <w:name w:val="toc 9"/>
    <w:basedOn w:val="Normal"/>
    <w:next w:val="Normal"/>
    <w:autoRedefine/>
    <w:unhideWhenUsed/>
    <w:rsid w:val="00400236"/>
    <w:pPr>
      <w:ind w:left="1680"/>
    </w:pPr>
    <w:rPr>
      <w:rFonts w:cstheme="minorHAnsi"/>
      <w:sz w:val="20"/>
      <w:szCs w:val="20"/>
    </w:rPr>
  </w:style>
  <w:style w:type="character" w:styleId="PlaceholderText">
    <w:name w:val="Placeholder Text"/>
    <w:basedOn w:val="DefaultParagraphFont"/>
    <w:uiPriority w:val="99"/>
    <w:semiHidden/>
    <w:rsid w:val="00400236"/>
    <w:rPr>
      <w:color w:val="808080"/>
    </w:rPr>
  </w:style>
  <w:style w:type="character" w:styleId="UnresolvedMention">
    <w:name w:val="Unresolved Mention"/>
    <w:basedOn w:val="DefaultParagraphFont"/>
    <w:uiPriority w:val="99"/>
    <w:semiHidden/>
    <w:unhideWhenUsed/>
    <w:rsid w:val="00400236"/>
    <w:rPr>
      <w:color w:val="605E5C"/>
      <w:shd w:val="clear" w:color="auto" w:fill="E1DFDD"/>
    </w:rPr>
  </w:style>
  <w:style w:type="numbering" w:customStyle="1" w:styleId="Appendix">
    <w:name w:val="Appendix"/>
    <w:uiPriority w:val="99"/>
    <w:rsid w:val="00400236"/>
    <w:pPr>
      <w:numPr>
        <w:numId w:val="2"/>
      </w:numPr>
    </w:pPr>
  </w:style>
  <w:style w:type="paragraph" w:customStyle="1" w:styleId="PlanOutline1">
    <w:name w:val="Plan Outline 1"/>
    <w:basedOn w:val="BodyText"/>
    <w:next w:val="PlanOutlineBody"/>
    <w:link w:val="PlanOutline1Char"/>
    <w:qFormat/>
    <w:rsid w:val="00F55C1D"/>
    <w:pPr>
      <w:keepNext/>
      <w:numPr>
        <w:numId w:val="3"/>
      </w:numPr>
    </w:pPr>
    <w:rPr>
      <w:b/>
    </w:rPr>
  </w:style>
  <w:style w:type="paragraph" w:customStyle="1" w:styleId="PlanOutlineBody">
    <w:name w:val="Plan Outline Body"/>
    <w:basedOn w:val="BodyText"/>
    <w:link w:val="PlanOutlineBodyChar"/>
    <w:qFormat/>
    <w:rsid w:val="00F07A1C"/>
    <w:pPr>
      <w:ind w:left="360"/>
    </w:pPr>
  </w:style>
  <w:style w:type="paragraph" w:customStyle="1" w:styleId="PlanOutlineBullet1">
    <w:name w:val="Plan Outline Bullet 1"/>
    <w:basedOn w:val="PlanOutlineBody"/>
    <w:qFormat/>
    <w:rsid w:val="00F55C1D"/>
    <w:pPr>
      <w:numPr>
        <w:numId w:val="4"/>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F07A1C"/>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paragraph" w:customStyle="1" w:styleId="Topic-List1">
    <w:name w:val="Topic - List 1"/>
    <w:basedOn w:val="Normal"/>
    <w:qFormat/>
    <w:rsid w:val="006521D6"/>
    <w:pPr>
      <w:numPr>
        <w:numId w:val="5"/>
      </w:numPr>
      <w:spacing w:before="40" w:after="40"/>
      <w:ind w:left="630"/>
    </w:pPr>
    <w:rPr>
      <w:rFonts w:cs="Times New Roman"/>
      <w:iCs/>
      <w:szCs w:val="24"/>
    </w:rPr>
  </w:style>
  <w:style w:type="paragraph" w:customStyle="1" w:styleId="Topic-List2">
    <w:name w:val="Topic - List 2"/>
    <w:basedOn w:val="Topic-List1"/>
    <w:qFormat/>
    <w:rsid w:val="006521D6"/>
    <w:pPr>
      <w:numPr>
        <w:ilvl w:val="1"/>
      </w:numPr>
      <w:ind w:left="1080"/>
    </w:pPr>
  </w:style>
  <w:style w:type="character" w:customStyle="1" w:styleId="BulletListLevel1Char">
    <w:name w:val="Bullet List Level 1 Char"/>
    <w:basedOn w:val="BodyTextChar"/>
    <w:link w:val="BulletListLevel1"/>
    <w:rsid w:val="00430B5C"/>
    <w:rPr>
      <w:rFonts w:asciiTheme="minorHAnsi" w:eastAsiaTheme="minorHAnsi" w:hAnsiTheme="minorHAnsi"/>
      <w:iCs/>
      <w:sz w:val="24"/>
      <w:szCs w:val="24"/>
    </w:rPr>
  </w:style>
  <w:style w:type="character" w:customStyle="1" w:styleId="BulletListLevel2Char">
    <w:name w:val="Bullet List Level 2 Char"/>
    <w:basedOn w:val="DefaultParagraphFont"/>
    <w:link w:val="BulletListLevel2"/>
    <w:rsid w:val="00430B5C"/>
    <w:rPr>
      <w:rFonts w:asciiTheme="minorHAnsi" w:eastAsiaTheme="minorHAnsi" w:hAnsiTheme="minorHAnsi"/>
      <w:iCs/>
      <w:sz w:val="24"/>
      <w:szCs w:val="24"/>
    </w:rPr>
  </w:style>
  <w:style w:type="character" w:customStyle="1" w:styleId="BulletListLevel3Char">
    <w:name w:val="Bullet List Level 3 Char"/>
    <w:basedOn w:val="BulletListLevel2Char"/>
    <w:link w:val="BulletListLevel3"/>
    <w:rsid w:val="00B9699B"/>
    <w:rPr>
      <w:rFonts w:asciiTheme="minorHAnsi" w:eastAsiaTheme="minorHAnsi" w:hAnsiTheme="minorHAnsi"/>
      <w:iCs/>
      <w:sz w:val="24"/>
      <w:szCs w:val="24"/>
    </w:rPr>
  </w:style>
  <w:style w:type="paragraph" w:customStyle="1" w:styleId="PlanOutlineTopic">
    <w:name w:val="Plan Outline Topic"/>
    <w:basedOn w:val="PlanOutline2"/>
    <w:qFormat/>
    <w:rsid w:val="00E33ABE"/>
    <w:pPr>
      <w:numPr>
        <w:ilvl w:val="0"/>
        <w:numId w:val="0"/>
      </w:numPr>
      <w:ind w:left="540"/>
    </w:pPr>
    <w:rPr>
      <w:u w:val="single"/>
    </w:rPr>
  </w:style>
  <w:style w:type="paragraph" w:styleId="Revision">
    <w:name w:val="Revision"/>
    <w:hidden/>
    <w:uiPriority w:val="99"/>
    <w:semiHidden/>
    <w:rsid w:val="00E1519F"/>
    <w:rPr>
      <w:rFonts w:asciiTheme="minorHAnsi" w:eastAsiaTheme="minorHAnsi" w:hAnsiTheme="minorHAnsi" w:cstheme="minorBidi"/>
      <w:sz w:val="24"/>
      <w:szCs w:val="22"/>
    </w:rPr>
  </w:style>
  <w:style w:type="paragraph" w:styleId="EndnoteText">
    <w:name w:val="endnote text"/>
    <w:basedOn w:val="Normal"/>
    <w:link w:val="EndnoteTextChar"/>
    <w:semiHidden/>
    <w:unhideWhenUsed/>
    <w:rsid w:val="00AF3D1A"/>
    <w:rPr>
      <w:sz w:val="20"/>
      <w:szCs w:val="20"/>
    </w:rPr>
  </w:style>
  <w:style w:type="character" w:customStyle="1" w:styleId="EndnoteTextChar">
    <w:name w:val="Endnote Text Char"/>
    <w:basedOn w:val="DefaultParagraphFont"/>
    <w:link w:val="EndnoteText"/>
    <w:semiHidden/>
    <w:rsid w:val="00AF3D1A"/>
    <w:rPr>
      <w:rFonts w:asciiTheme="minorHAnsi" w:eastAsiaTheme="minorHAnsi" w:hAnsiTheme="minorHAnsi" w:cstheme="minorBidi"/>
    </w:rPr>
  </w:style>
  <w:style w:type="character" w:styleId="EndnoteReference">
    <w:name w:val="endnote reference"/>
    <w:basedOn w:val="DefaultParagraphFont"/>
    <w:semiHidden/>
    <w:unhideWhenUsed/>
    <w:rsid w:val="00AF3D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nist.gov/itl/applied-cybersecurity/privacy-engineering/resources" TargetMode="External"/><Relationship Id="rId2" Type="http://schemas.openxmlformats.org/officeDocument/2006/relationships/hyperlink" Target="https://www.nist.gov/privacy-framework" TargetMode="External"/><Relationship Id="rId1" Type="http://schemas.openxmlformats.org/officeDocument/2006/relationships/hyperlink" Target="https://www.nist.gov/cyberframework/profi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f6a025-fa76-400d-b3db-f9aeb1380b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E2EB8F09165E4E9D867ED5CA97A2D3" ma:contentTypeVersion="10" ma:contentTypeDescription="Create a new document." ma:contentTypeScope="" ma:versionID="14715763aa4932d663679c75114fdd6a">
  <xsd:schema xmlns:xsd="http://www.w3.org/2001/XMLSchema" xmlns:xs="http://www.w3.org/2001/XMLSchema" xmlns:p="http://schemas.microsoft.com/office/2006/metadata/properties" xmlns:ns2="96f6a025-fa76-400d-b3db-f9aeb1380bea" targetNamespace="http://schemas.microsoft.com/office/2006/metadata/properties" ma:root="true" ma:fieldsID="006a4dcf9bd67348b1140502cc4d5f60" ns2:_="">
    <xsd:import namespace="96f6a025-fa76-400d-b3db-f9aeb1380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a025-fa76-400d-b3db-f9aeb1380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D681D-F647-4694-8D5A-77548D56C8C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6f6a025-fa76-400d-b3db-f9aeb1380bea"/>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1A0A63D-5E2F-4236-B356-7F46ADDFE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a025-fa76-400d-b3db-f9aeb1380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C9864-283C-4A55-8C90-39ED24401D7A}">
  <ds:schemaRefs>
    <ds:schemaRef ds:uri="http://schemas.microsoft.com/sharepoint/v3/contenttype/forms"/>
  </ds:schemaRefs>
</ds:datastoreItem>
</file>

<file path=customXml/itemProps5.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664</TotalTime>
  <Pages>8</Pages>
  <Words>1891</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SP 800-18r2 System Privacy Plan Outline Example</vt:lpstr>
    </vt:vector>
  </TitlesOfParts>
  <Company>NIST</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800-18r2 System Privacy Plan Outline Example</dc:title>
  <dc:subject>System privacy plans are informed by the organization’s privacy program and privacy risk management processes, including privacy risk analyses and notices (e.g., Privacy Impact Assessment [PIA], privacy risk assessment [PRA], system of records notice [SORN], memorandum of understanding [MOU]). System owners and privacy officials collaborate to identify privacy requirements that are applicable to the system based on the type of data processed, the operational context, legal requirements, and mission objectives. These requirements are documented in the system privacy plan and integrated into design and development processes early in the system development life cycle (SDLC) to ensure that privacy is embedded into the system architecture rather than retrofitted as an afterthought. The authorizing official approves the plan before control implementation and/or assessment. This example provides a potential structure for a system privacy plan. Organizations have the flexibility to develop and implement a system privacy plan based on their unique needs and requirements. Automated tools can help document system privacy plan information (e.g., individuals filling roles, privacy control implementation information, system diagrams) and related artifacts (e.g., network diagrams, component inventory).</dc:subject>
  <dc:creator>NIST</dc:creator>
  <cp:keywords>[Keywords]</cp:keywords>
  <dc:description/>
  <cp:lastModifiedBy>Van Wyk, Isabel (Fed)</cp:lastModifiedBy>
  <cp:revision>284</cp:revision>
  <cp:lastPrinted>2012-04-03T18:56:00Z</cp:lastPrinted>
  <dcterms:created xsi:type="dcterms:W3CDTF">2026-05-18T22:48:00Z</dcterms:created>
  <dcterms:modified xsi:type="dcterms:W3CDTF">2026-06-30T12:53:00Z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0x01010068E2EB8F09165E4E9D867ED5CA97A2D3</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c55a5697-a069-446e-b1e9-9c6852a40398</vt:lpwstr>
  </property>
</Properties>
</file>