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3167B" w14:textId="77777777" w:rsidR="00447C32" w:rsidRPr="007A387C" w:rsidRDefault="00447C32" w:rsidP="00447C32">
      <w:pPr>
        <w:pStyle w:val="Series"/>
      </w:pPr>
      <w:bookmarkStart w:id="0" w:name="_Toc156997178"/>
      <w:bookmarkStart w:id="1" w:name="_Toc164692858"/>
      <w:bookmarkStart w:id="2" w:name="_Toc178168677"/>
      <w:bookmarkStart w:id="3" w:name="_Toc181888168"/>
      <w:bookmarkStart w:id="4" w:name="_Ref187857470"/>
      <w:bookmarkStart w:id="5" w:name="_Toc192259362"/>
      <w:bookmarkStart w:id="6" w:name="_Toc110346723"/>
      <w:bookmarkStart w:id="7" w:name="_Hlk108699961"/>
      <w:r w:rsidRPr="007A387C">
        <w:t>NIST Special Publication 800</w:t>
      </w:r>
    </w:p>
    <w:p w14:paraId="47D23404" w14:textId="77777777" w:rsidR="00447C32" w:rsidRDefault="00447C32" w:rsidP="00447C32">
      <w:pPr>
        <w:pStyle w:val="Series"/>
      </w:pPr>
      <w:r w:rsidRPr="007A387C">
        <w:t>NIST SP 800-18r2 ipd</w:t>
      </w:r>
    </w:p>
    <w:p w14:paraId="6622544B" w14:textId="77777777" w:rsidR="00447C32" w:rsidRDefault="00447C32" w:rsidP="00447C32">
      <w:pPr>
        <w:pStyle w:val="Series"/>
      </w:pPr>
      <w:r>
        <w:t>Supplemental Material</w:t>
      </w:r>
    </w:p>
    <w:p w14:paraId="4E08AF17" w14:textId="44B984CB" w:rsidR="00447C32" w:rsidRDefault="00447C32" w:rsidP="00447C32">
      <w:pPr>
        <w:pStyle w:val="ReportTitle"/>
      </w:pPr>
      <w:r w:rsidRPr="00AE0CFC">
        <w:t xml:space="preserve">System </w:t>
      </w:r>
      <w:r>
        <w:t>Privacy</w:t>
      </w:r>
      <w:r w:rsidRPr="00AE0CFC">
        <w:t xml:space="preserve"> Plan Outline Example</w:t>
      </w:r>
    </w:p>
    <w:p w14:paraId="3E31EA22" w14:textId="4330F100" w:rsidR="00447C32" w:rsidRDefault="005F14F2" w:rsidP="00447C32">
      <w:pPr>
        <w:pStyle w:val="ReportDate"/>
      </w:pPr>
      <w:r>
        <w:t>June</w:t>
      </w:r>
      <w:r w:rsidR="00447C32" w:rsidRPr="005210DC">
        <w:t xml:space="preserve"> 2025</w:t>
      </w:r>
    </w:p>
    <w:p w14:paraId="1BEFFFF5" w14:textId="77777777" w:rsidR="00447C32" w:rsidRDefault="00447C32" w:rsidP="00447C32">
      <w:pPr>
        <w:pStyle w:val="BodyText"/>
      </w:pPr>
    </w:p>
    <w:p w14:paraId="732F28E0" w14:textId="77777777" w:rsidR="00447C32" w:rsidRDefault="00447C32" w:rsidP="00AF6BAB">
      <w:pPr>
        <w:pStyle w:val="AppendixHead2"/>
        <w:numPr>
          <w:ilvl w:val="0"/>
          <w:numId w:val="0"/>
        </w:numPr>
        <w:ind w:left="360" w:hanging="360"/>
        <w:sectPr w:rsidR="00447C32" w:rsidSect="002C02D8">
          <w:footerReference w:type="default" r:id="rId12"/>
          <w:footerReference w:type="first" r:id="rId13"/>
          <w:pgSz w:w="12240" w:h="15840"/>
          <w:pgMar w:top="1440" w:right="1440" w:bottom="1440" w:left="1440" w:header="720" w:footer="720" w:gutter="0"/>
          <w:pgNumType w:start="1"/>
          <w:cols w:space="720"/>
          <w:docGrid w:linePitch="360"/>
        </w:sectPr>
      </w:pPr>
    </w:p>
    <w:bookmarkEnd w:id="0"/>
    <w:bookmarkEnd w:id="1"/>
    <w:bookmarkEnd w:id="2"/>
    <w:bookmarkEnd w:id="3"/>
    <w:bookmarkEnd w:id="4"/>
    <w:bookmarkEnd w:id="5"/>
    <w:p w14:paraId="0ADD5FFB" w14:textId="6D8B8C2B" w:rsidR="00F55C1D" w:rsidRDefault="00F55C1D" w:rsidP="00F55C1D">
      <w:pPr>
        <w:pStyle w:val="BodyText"/>
      </w:pPr>
      <w:r>
        <w:lastRenderedPageBreak/>
        <w:t xml:space="preserve">System privacy plans are informed by </w:t>
      </w:r>
      <w:r w:rsidR="008C0917">
        <w:t xml:space="preserve">the </w:t>
      </w:r>
      <w:r w:rsidR="004200F5">
        <w:t xml:space="preserve">organization’s privacy program </w:t>
      </w:r>
      <w:r w:rsidR="003F7BB2">
        <w:t xml:space="preserve">and </w:t>
      </w:r>
      <w:r>
        <w:t>privacy</w:t>
      </w:r>
      <w:r w:rsidR="00CB16A6">
        <w:t xml:space="preserve"> risk management</w:t>
      </w:r>
      <w:r>
        <w:t xml:space="preserve"> processes, including privacy risk analyses and notices (e.g., P</w:t>
      </w:r>
      <w:r w:rsidR="000E0571">
        <w:t xml:space="preserve">rivacy Impact Assessment </w:t>
      </w:r>
      <w:r w:rsidR="00263897">
        <w:t>[</w:t>
      </w:r>
      <w:r w:rsidR="000E0571">
        <w:t>P</w:t>
      </w:r>
      <w:r>
        <w:t>IA</w:t>
      </w:r>
      <w:r w:rsidR="00263897">
        <w:t>]</w:t>
      </w:r>
      <w:r>
        <w:t xml:space="preserve">, </w:t>
      </w:r>
      <w:r w:rsidR="00263897">
        <w:t>p</w:t>
      </w:r>
      <w:r w:rsidR="000E0571">
        <w:t xml:space="preserve">rivacy </w:t>
      </w:r>
      <w:r w:rsidR="00263897">
        <w:t>r</w:t>
      </w:r>
      <w:r w:rsidR="000E0571">
        <w:t xml:space="preserve">isk </w:t>
      </w:r>
      <w:r w:rsidR="00263897">
        <w:t>assessment [</w:t>
      </w:r>
      <w:r w:rsidR="000E0571">
        <w:t>P</w:t>
      </w:r>
      <w:r>
        <w:t>RA</w:t>
      </w:r>
      <w:r w:rsidR="00263897">
        <w:t>]</w:t>
      </w:r>
      <w:r>
        <w:t xml:space="preserve">, </w:t>
      </w:r>
      <w:r w:rsidR="00EA6650">
        <w:t xml:space="preserve">system </w:t>
      </w:r>
      <w:r w:rsidR="000E0571">
        <w:t xml:space="preserve">of </w:t>
      </w:r>
      <w:r w:rsidR="00EA6650">
        <w:t>records notice [</w:t>
      </w:r>
      <w:r w:rsidR="000E0571">
        <w:t>S</w:t>
      </w:r>
      <w:r>
        <w:t>ORN</w:t>
      </w:r>
      <w:r w:rsidR="00EA6650">
        <w:t>], m</w:t>
      </w:r>
      <w:r w:rsidR="000E0571">
        <w:t xml:space="preserve">emorandum of </w:t>
      </w:r>
      <w:r w:rsidR="00EA6650">
        <w:t>understanding [</w:t>
      </w:r>
      <w:r w:rsidR="000E0571">
        <w:t>M</w:t>
      </w:r>
      <w:r>
        <w:t>OU</w:t>
      </w:r>
      <w:r w:rsidR="00EA6650">
        <w:t>]</w:t>
      </w:r>
      <w:r>
        <w:t xml:space="preserve">). </w:t>
      </w:r>
      <w:r w:rsidR="00691A29">
        <w:t xml:space="preserve">System owners and privacy officials collaborate to identify privacy requirements that are applicable to the system based on the type of data processed, the operational context, legal requirements, and mission objectives. </w:t>
      </w:r>
      <w:r>
        <w:t xml:space="preserve">These requirements are documented in the system privacy plan and integrated into design and development processes early in the </w:t>
      </w:r>
      <w:r w:rsidR="000E0571">
        <w:t>system development life cycle (SDLC)</w:t>
      </w:r>
      <w:r w:rsidR="005439EA">
        <w:t xml:space="preserve"> to</w:t>
      </w:r>
      <w:r>
        <w:t xml:space="preserve"> ensur</w:t>
      </w:r>
      <w:r w:rsidR="005439EA">
        <w:t>e</w:t>
      </w:r>
      <w:r>
        <w:t xml:space="preserve"> that privacy is embedded into the system architecture rather than retrofitted as an afterthought.</w:t>
      </w:r>
      <w:r w:rsidR="00CE404C" w:rsidRPr="00CE404C">
        <w:t xml:space="preserve"> </w:t>
      </w:r>
      <w:r w:rsidR="00CE404C">
        <w:t>T</w:t>
      </w:r>
      <w:r w:rsidR="00CE404C" w:rsidRPr="00D91EAC">
        <w:t>he authorizing official approv</w:t>
      </w:r>
      <w:r w:rsidR="003C569A">
        <w:t>es the plan</w:t>
      </w:r>
      <w:r w:rsidR="00CE404C" w:rsidRPr="00D91EAC">
        <w:t xml:space="preserve"> before control implementation and/or assessment</w:t>
      </w:r>
      <w:r w:rsidR="003C569A">
        <w:t>.</w:t>
      </w:r>
    </w:p>
    <w:p w14:paraId="1F98EA3B" w14:textId="5B2555EF" w:rsidR="00CE1001" w:rsidRDefault="003E6577" w:rsidP="00F55C1D">
      <w:pPr>
        <w:pStyle w:val="BodyText"/>
      </w:pPr>
      <w:r>
        <w:t xml:space="preserve">This example provides a potential structure for a system privacy plan. </w:t>
      </w:r>
      <w:r w:rsidR="00EC74F8" w:rsidRPr="00D91EAC">
        <w:t xml:space="preserve">Organizations have the flexibility to develop and implement </w:t>
      </w:r>
      <w:r w:rsidR="001D4099">
        <w:t>a</w:t>
      </w:r>
      <w:r w:rsidR="00EC74F8" w:rsidRPr="00D91EAC">
        <w:t xml:space="preserve"> system privacy plan </w:t>
      </w:r>
      <w:r w:rsidR="001D4099">
        <w:t>based on their unique</w:t>
      </w:r>
      <w:r w:rsidR="00EC74F8" w:rsidRPr="00D91EAC">
        <w:t xml:space="preserve"> needs and requirements.</w:t>
      </w:r>
      <w:r w:rsidR="00EC74F8">
        <w:t xml:space="preserve"> </w:t>
      </w:r>
      <w:r w:rsidR="00F33B2E">
        <w:t>A</w:t>
      </w:r>
      <w:r w:rsidR="00F55C1D" w:rsidRPr="00D91EAC">
        <w:t xml:space="preserve">utomated tools </w:t>
      </w:r>
      <w:r w:rsidR="00F33B2E">
        <w:t>can help</w:t>
      </w:r>
      <w:r w:rsidR="003116CC">
        <w:t xml:space="preserve"> </w:t>
      </w:r>
      <w:r w:rsidR="00CE1001" w:rsidRPr="00D91EAC">
        <w:t xml:space="preserve">document system privacy plan information </w:t>
      </w:r>
      <w:r w:rsidR="00CE1001">
        <w:t xml:space="preserve">(e.g., </w:t>
      </w:r>
      <w:r w:rsidR="00CE1001" w:rsidRPr="00D91EAC">
        <w:t>individuals filling roles, privacy control implementation information, system diagrams</w:t>
      </w:r>
      <w:r w:rsidR="00CE1001">
        <w:t xml:space="preserve">) and </w:t>
      </w:r>
      <w:r w:rsidR="00CE404C">
        <w:t xml:space="preserve">related artifacts (e.g., </w:t>
      </w:r>
      <w:r w:rsidR="00CE404C" w:rsidRPr="00D91EAC">
        <w:t>network diagrams</w:t>
      </w:r>
      <w:r w:rsidR="00CE404C">
        <w:t>,</w:t>
      </w:r>
      <w:r w:rsidR="00CE404C" w:rsidRPr="00D91EAC">
        <w:t xml:space="preserve"> </w:t>
      </w:r>
      <w:r w:rsidR="008A7D46">
        <w:t xml:space="preserve">component </w:t>
      </w:r>
      <w:r w:rsidR="00CE404C" w:rsidRPr="00D91EAC">
        <w:t>inventor</w:t>
      </w:r>
      <w:r w:rsidR="008A7D46">
        <w:t>y</w:t>
      </w:r>
      <w:r w:rsidR="00CE404C">
        <w:t>).</w:t>
      </w:r>
    </w:p>
    <w:p w14:paraId="0A902A51" w14:textId="572EE0D0" w:rsidR="003953BD" w:rsidRDefault="006923DB" w:rsidP="00F55C1D">
      <w:pPr>
        <w:pStyle w:val="BodyText"/>
      </w:pPr>
      <w:r>
        <w:t xml:space="preserve">Include any distribution limitations, handling requirements, and applicable security markings as part of the </w:t>
      </w:r>
      <w:r w:rsidR="00AD30D5">
        <w:t>privacy</w:t>
      </w:r>
      <w:r>
        <w:t xml:space="preserve"> plan development and maintenance processes.</w:t>
      </w:r>
    </w:p>
    <w:p w14:paraId="38D69F14" w14:textId="55C0E6EF" w:rsidR="00957290" w:rsidRDefault="00957290" w:rsidP="00957290">
      <w:pPr>
        <w:pStyle w:val="BodyText"/>
        <w:numPr>
          <w:ilvl w:val="0"/>
          <w:numId w:val="42"/>
        </w:numPr>
        <w:rPr>
          <w:b/>
          <w:bCs/>
        </w:rPr>
      </w:pPr>
      <w:r w:rsidRPr="005D1638">
        <w:rPr>
          <w:b/>
          <w:bCs/>
        </w:rPr>
        <w:t>System Name and Identifier</w:t>
      </w:r>
    </w:p>
    <w:p w14:paraId="1223E2BE" w14:textId="45B50E6C" w:rsidR="00D94F23" w:rsidRDefault="007E2E02" w:rsidP="005D1638">
      <w:pPr>
        <w:pStyle w:val="BodyText"/>
        <w:ind w:left="720"/>
        <w:rPr>
          <w:b/>
          <w:bCs/>
        </w:rPr>
      </w:pPr>
      <w:r w:rsidRPr="00BD3D2D">
        <w:t xml:space="preserve">Designate a unique </w:t>
      </w:r>
      <w:r>
        <w:t xml:space="preserve">system name and </w:t>
      </w:r>
      <w:r w:rsidR="009F4D3A" w:rsidRPr="00BD3D2D">
        <w:t>identifier</w:t>
      </w:r>
      <w:r w:rsidR="009F4D3A">
        <w:t xml:space="preserve"> and</w:t>
      </w:r>
      <w:r w:rsidR="00B63C69">
        <w:t xml:space="preserve"> i</w:t>
      </w:r>
      <w:r w:rsidRPr="00BD3D2D">
        <w:t>nclude applicable historical names.</w:t>
      </w:r>
    </w:p>
    <w:p w14:paraId="7A6EF9B2" w14:textId="67A98126" w:rsidR="008A126C" w:rsidRPr="005D1638" w:rsidRDefault="00CB3094" w:rsidP="00957290">
      <w:pPr>
        <w:pStyle w:val="BodyText"/>
        <w:numPr>
          <w:ilvl w:val="0"/>
          <w:numId w:val="42"/>
        </w:numPr>
        <w:rPr>
          <w:b/>
          <w:bCs/>
        </w:rPr>
      </w:pPr>
      <w:r w:rsidRPr="005D1638">
        <w:rPr>
          <w:b/>
          <w:bCs/>
        </w:rPr>
        <w:t>System Privacy Plan Review and Change Records</w:t>
      </w:r>
    </w:p>
    <w:p w14:paraId="2CF226E0" w14:textId="2FBEA9AD" w:rsidR="00F55C1D" w:rsidRDefault="0043737F" w:rsidP="005D1638">
      <w:pPr>
        <w:pStyle w:val="BodyText"/>
        <w:ind w:left="720"/>
      </w:pPr>
      <w:r>
        <w:t>Maintain</w:t>
      </w:r>
      <w:r w:rsidR="00F55C1D">
        <w:t xml:space="preserve"> records </w:t>
      </w:r>
      <w:r w:rsidR="00DE36EA">
        <w:t xml:space="preserve">of </w:t>
      </w:r>
      <w:r w:rsidR="00F55C1D">
        <w:t>reviews and changes</w:t>
      </w:r>
      <w:r>
        <w:t xml:space="preserve"> to the system privacy plan</w:t>
      </w:r>
      <w:r w:rsidR="00F55C1D">
        <w:t xml:space="preserve">. </w:t>
      </w:r>
      <w:r w:rsidR="00820E11">
        <w:t>R</w:t>
      </w:r>
      <w:r w:rsidR="00F55C1D">
        <w:t xml:space="preserve">eview and change </w:t>
      </w:r>
      <w:r w:rsidR="00820E11">
        <w:t xml:space="preserve">logs </w:t>
      </w:r>
      <w:r w:rsidR="00F55C1D">
        <w:t xml:space="preserve">may be combined or logged separately. The review log includes the review date, the individual or team who completed the review, and associated notes. The change log may include additional information, </w:t>
      </w:r>
      <w:r w:rsidR="00820E11">
        <w:t>such as</w:t>
      </w:r>
      <w:r w:rsidR="00F55C1D">
        <w:t>:</w:t>
      </w:r>
    </w:p>
    <w:p w14:paraId="60CA20C9" w14:textId="4080240B" w:rsidR="00F55C1D" w:rsidRPr="008B0B5F" w:rsidRDefault="00F55C1D" w:rsidP="005D1638">
      <w:pPr>
        <w:pStyle w:val="BodyText"/>
        <w:numPr>
          <w:ilvl w:val="0"/>
          <w:numId w:val="43"/>
        </w:numPr>
        <w:ind w:left="1080"/>
      </w:pPr>
      <w:r w:rsidRPr="008B0B5F">
        <w:t>Date</w:t>
      </w:r>
      <w:r>
        <w:t xml:space="preserve"> of review</w:t>
      </w:r>
      <w:r w:rsidR="00B4633E">
        <w:t xml:space="preserve"> and </w:t>
      </w:r>
      <w:r>
        <w:t>revision</w:t>
      </w:r>
    </w:p>
    <w:p w14:paraId="4558AED0" w14:textId="0EF39DCE" w:rsidR="00F55C1D" w:rsidRPr="008B0B5F" w:rsidRDefault="00F55C1D" w:rsidP="005D1638">
      <w:pPr>
        <w:pStyle w:val="BodyText"/>
        <w:numPr>
          <w:ilvl w:val="0"/>
          <w:numId w:val="43"/>
        </w:numPr>
        <w:ind w:left="1080"/>
      </w:pPr>
      <w:r>
        <w:t>Plan r</w:t>
      </w:r>
      <w:r w:rsidRPr="008B0B5F">
        <w:t>evision</w:t>
      </w:r>
      <w:r w:rsidR="00B4633E">
        <w:t xml:space="preserve"> or </w:t>
      </w:r>
      <w:r>
        <w:t>version identifier</w:t>
      </w:r>
    </w:p>
    <w:p w14:paraId="76373BB3" w14:textId="32F99937" w:rsidR="00F55C1D" w:rsidRPr="008B0B5F" w:rsidRDefault="00F55C1D" w:rsidP="005D1638">
      <w:pPr>
        <w:pStyle w:val="BodyText"/>
        <w:numPr>
          <w:ilvl w:val="0"/>
          <w:numId w:val="43"/>
        </w:numPr>
        <w:ind w:left="1080"/>
      </w:pPr>
      <w:r w:rsidRPr="008B0B5F">
        <w:t xml:space="preserve">Description of </w:t>
      </w:r>
      <w:r>
        <w:t>c</w:t>
      </w:r>
      <w:r w:rsidRPr="008B0B5F">
        <w:t>hange</w:t>
      </w:r>
      <w:r w:rsidR="00B4633E">
        <w:t xml:space="preserve"> or </w:t>
      </w:r>
      <w:r>
        <w:t>re</w:t>
      </w:r>
      <w:r w:rsidRPr="008B0B5F">
        <w:t>vision</w:t>
      </w:r>
    </w:p>
    <w:p w14:paraId="3FFA2F93" w14:textId="0475F9C0" w:rsidR="00F55C1D" w:rsidRPr="008B0B5F" w:rsidRDefault="00B4633E" w:rsidP="005D1638">
      <w:pPr>
        <w:pStyle w:val="BodyText"/>
        <w:numPr>
          <w:ilvl w:val="0"/>
          <w:numId w:val="43"/>
        </w:numPr>
        <w:ind w:left="1080"/>
      </w:pPr>
      <w:r>
        <w:t>The s</w:t>
      </w:r>
      <w:r w:rsidR="00F55C1D" w:rsidRPr="008B0B5F">
        <w:t>ection</w:t>
      </w:r>
      <w:r>
        <w:t xml:space="preserve"> or </w:t>
      </w:r>
      <w:r w:rsidR="00F55C1D">
        <w:t>p</w:t>
      </w:r>
      <w:r w:rsidR="00F55C1D" w:rsidRPr="008B0B5F">
        <w:t xml:space="preserve">ages </w:t>
      </w:r>
      <w:r w:rsidR="00F55C1D">
        <w:t>a</w:t>
      </w:r>
      <w:r w:rsidR="00F55C1D" w:rsidRPr="008B0B5F">
        <w:t>ffected</w:t>
      </w:r>
    </w:p>
    <w:p w14:paraId="7BFFE374" w14:textId="0401BCAF" w:rsidR="00F55C1D" w:rsidRPr="008B0B5F" w:rsidRDefault="00F55C1D" w:rsidP="005D1638">
      <w:pPr>
        <w:pStyle w:val="BodyText"/>
        <w:numPr>
          <w:ilvl w:val="0"/>
          <w:numId w:val="43"/>
        </w:numPr>
        <w:ind w:left="1080"/>
      </w:pPr>
      <w:r w:rsidRPr="008B0B5F">
        <w:t xml:space="preserve">Changes made by </w:t>
      </w:r>
      <w:r>
        <w:t>n</w:t>
      </w:r>
      <w:r w:rsidRPr="008B0B5F">
        <w:t>ame</w:t>
      </w:r>
      <w:r w:rsidR="00E67AAD">
        <w:t xml:space="preserve">, </w:t>
      </w:r>
      <w:r>
        <w:t>t</w:t>
      </w:r>
      <w:r w:rsidRPr="008B0B5F">
        <w:t>itle</w:t>
      </w:r>
      <w:r w:rsidR="00E67AAD">
        <w:t xml:space="preserve">, and/or </w:t>
      </w:r>
      <w:r>
        <w:t>o</w:t>
      </w:r>
      <w:r w:rsidRPr="008B0B5F">
        <w:t>rganization</w:t>
      </w:r>
    </w:p>
    <w:p w14:paraId="22C5DD2B" w14:textId="77777777" w:rsidR="00F55C1D" w:rsidRPr="005D1638" w:rsidRDefault="00F55C1D" w:rsidP="005D1638">
      <w:pPr>
        <w:pStyle w:val="BodyText"/>
        <w:numPr>
          <w:ilvl w:val="0"/>
          <w:numId w:val="42"/>
        </w:numPr>
        <w:rPr>
          <w:bCs/>
        </w:rPr>
      </w:pPr>
      <w:r w:rsidRPr="005D1638">
        <w:rPr>
          <w:b/>
          <w:bCs/>
        </w:rPr>
        <w:t>Role Identification and Responsible Personnel</w:t>
      </w:r>
    </w:p>
    <w:p w14:paraId="1BC27033" w14:textId="2C2FF1DA" w:rsidR="00F55C1D" w:rsidRDefault="00E01DE2" w:rsidP="005D1638">
      <w:pPr>
        <w:pStyle w:val="BodyText"/>
        <w:ind w:left="720"/>
      </w:pPr>
      <w:r>
        <w:t xml:space="preserve">Identify authorizing officials, system owners, and other key roles </w:t>
      </w:r>
      <w:r w:rsidR="00455233">
        <w:t>with system responsibilities</w:t>
      </w:r>
      <w:r>
        <w:t xml:space="preserve">. Include </w:t>
      </w:r>
      <w:r w:rsidR="002E42FB" w:rsidRPr="002E42FB">
        <w:t>the individual’s name</w:t>
      </w:r>
      <w:r w:rsidR="009F4FAC">
        <w:t>;</w:t>
      </w:r>
      <w:r w:rsidR="002E42FB" w:rsidRPr="002E42FB">
        <w:t xml:space="preserve"> system-specific and organizational role</w:t>
      </w:r>
      <w:r w:rsidR="009F4FAC">
        <w:t>;</w:t>
      </w:r>
      <w:r w:rsidR="002E42FB" w:rsidRPr="002E42FB">
        <w:t xml:space="preserve"> organizational unit</w:t>
      </w:r>
      <w:r w:rsidR="009F4FAC">
        <w:t xml:space="preserve">, </w:t>
      </w:r>
      <w:r w:rsidR="002E42FB" w:rsidRPr="002E42FB">
        <w:t>department</w:t>
      </w:r>
      <w:r w:rsidR="009F4FAC">
        <w:t xml:space="preserve">, or </w:t>
      </w:r>
      <w:r w:rsidR="002E42FB" w:rsidRPr="002E42FB">
        <w:t>division</w:t>
      </w:r>
      <w:r w:rsidR="009F4FAC">
        <w:t>;</w:t>
      </w:r>
      <w:r w:rsidR="009F4FAC" w:rsidRPr="002E42FB">
        <w:t xml:space="preserve"> </w:t>
      </w:r>
      <w:r w:rsidR="002E42FB" w:rsidRPr="002E42FB">
        <w:t>primary and alternate business phone numbers</w:t>
      </w:r>
      <w:r w:rsidR="009F4FAC">
        <w:t>;</w:t>
      </w:r>
      <w:r w:rsidR="009F4FAC" w:rsidRPr="002E42FB">
        <w:t xml:space="preserve"> </w:t>
      </w:r>
      <w:r w:rsidR="002E42FB" w:rsidRPr="002E42FB">
        <w:t>and email address for the following key points</w:t>
      </w:r>
      <w:r w:rsidR="00B65D04">
        <w:t xml:space="preserve"> </w:t>
      </w:r>
      <w:r w:rsidR="002E42FB" w:rsidRPr="002E42FB">
        <w:t>of</w:t>
      </w:r>
      <w:r w:rsidR="00B65D04">
        <w:t xml:space="preserve"> </w:t>
      </w:r>
      <w:r w:rsidR="002E42FB" w:rsidRPr="002E42FB">
        <w:t>contact:</w:t>
      </w:r>
    </w:p>
    <w:p w14:paraId="4D15B3F0" w14:textId="77777777" w:rsidR="00F00139" w:rsidRDefault="00F00139" w:rsidP="005D1638">
      <w:pPr>
        <w:pStyle w:val="BodyText"/>
        <w:numPr>
          <w:ilvl w:val="0"/>
          <w:numId w:val="45"/>
        </w:numPr>
        <w:ind w:left="1080"/>
      </w:pPr>
      <w:r>
        <w:t>Authorizing official and authorizing official designated representative</w:t>
      </w:r>
    </w:p>
    <w:p w14:paraId="54A4E583" w14:textId="465E0260" w:rsidR="00F00139" w:rsidRDefault="00F00139" w:rsidP="005D1638">
      <w:pPr>
        <w:pStyle w:val="BodyText"/>
        <w:numPr>
          <w:ilvl w:val="0"/>
          <w:numId w:val="45"/>
        </w:numPr>
        <w:ind w:left="1080"/>
      </w:pPr>
      <w:r>
        <w:t>System owner</w:t>
      </w:r>
      <w:r w:rsidR="00B65D04">
        <w:t xml:space="preserve"> or </w:t>
      </w:r>
      <w:r>
        <w:t>common control provider</w:t>
      </w:r>
    </w:p>
    <w:p w14:paraId="5505BEEF" w14:textId="77777777" w:rsidR="00F00139" w:rsidRDefault="00F00139" w:rsidP="005D1638">
      <w:pPr>
        <w:pStyle w:val="BodyText"/>
        <w:numPr>
          <w:ilvl w:val="0"/>
          <w:numId w:val="45"/>
        </w:numPr>
        <w:ind w:left="1080"/>
      </w:pPr>
      <w:r>
        <w:t>Information owner or steward</w:t>
      </w:r>
    </w:p>
    <w:p w14:paraId="75CEBDC7" w14:textId="77777777" w:rsidR="00EC64F8" w:rsidRDefault="00EC64F8" w:rsidP="005D1638">
      <w:pPr>
        <w:pStyle w:val="BodyText"/>
        <w:numPr>
          <w:ilvl w:val="0"/>
          <w:numId w:val="45"/>
        </w:numPr>
        <w:ind w:left="1080"/>
      </w:pPr>
      <w:r>
        <w:lastRenderedPageBreak/>
        <w:t>Senior agency official for privacy</w:t>
      </w:r>
    </w:p>
    <w:p w14:paraId="587AC9B0" w14:textId="77777777" w:rsidR="00F00139" w:rsidRDefault="00F00139" w:rsidP="005D1638">
      <w:pPr>
        <w:pStyle w:val="BodyText"/>
        <w:numPr>
          <w:ilvl w:val="0"/>
          <w:numId w:val="45"/>
        </w:numPr>
        <w:ind w:left="1080"/>
      </w:pPr>
      <w:r>
        <w:t>Senior agency information security officer</w:t>
      </w:r>
    </w:p>
    <w:p w14:paraId="51D6EB6C" w14:textId="77777777" w:rsidR="00EC64F8" w:rsidRDefault="00EC64F8" w:rsidP="005D1638">
      <w:pPr>
        <w:pStyle w:val="BodyText"/>
        <w:numPr>
          <w:ilvl w:val="0"/>
          <w:numId w:val="45"/>
        </w:numPr>
        <w:ind w:left="1080"/>
      </w:pPr>
      <w:r>
        <w:t>System privacy officer</w:t>
      </w:r>
    </w:p>
    <w:p w14:paraId="7998503B" w14:textId="77777777" w:rsidR="00F00139" w:rsidRDefault="00F00139" w:rsidP="005D1638">
      <w:pPr>
        <w:pStyle w:val="BodyText"/>
        <w:numPr>
          <w:ilvl w:val="0"/>
          <w:numId w:val="45"/>
        </w:numPr>
        <w:ind w:left="1080"/>
      </w:pPr>
      <w:r>
        <w:t>System security officer</w:t>
      </w:r>
    </w:p>
    <w:p w14:paraId="68141C6E" w14:textId="1F8DEFF9" w:rsidR="00F55C1D" w:rsidRDefault="00F55C1D" w:rsidP="005D1638">
      <w:pPr>
        <w:pStyle w:val="BodyText"/>
        <w:ind w:left="720"/>
      </w:pPr>
      <w:r>
        <w:t xml:space="preserve">List other personnel or designated contacts (e.g., vendors, facility personnel, on-site security) </w:t>
      </w:r>
      <w:r w:rsidR="00B65D04">
        <w:t xml:space="preserve">as well as </w:t>
      </w:r>
      <w:r>
        <w:t xml:space="preserve">their roles, names, addresses, primary and alternate </w:t>
      </w:r>
      <w:r w:rsidR="00B65D04">
        <w:t xml:space="preserve">business </w:t>
      </w:r>
      <w:r>
        <w:t>phone numbers, and email addresses.</w:t>
      </w:r>
    </w:p>
    <w:p w14:paraId="1F4B37A2" w14:textId="6B2DA769" w:rsidR="002315D6" w:rsidRDefault="2DF95A61" w:rsidP="005D1638">
      <w:pPr>
        <w:pStyle w:val="BodyText"/>
        <w:ind w:left="720"/>
      </w:pPr>
      <w:r>
        <w:t>Restrict contact information to business information t</w:t>
      </w:r>
      <w:r w:rsidR="5AD26066">
        <w:t xml:space="preserve">o </w:t>
      </w:r>
      <w:r w:rsidR="0C087145">
        <w:t>avoid</w:t>
      </w:r>
      <w:r w:rsidR="5AD26066">
        <w:t xml:space="preserve"> exposing </w:t>
      </w:r>
      <w:r w:rsidR="18AD6E2A">
        <w:t>personal information</w:t>
      </w:r>
      <w:r w:rsidR="5AD26066">
        <w:t>. Using personal information</w:t>
      </w:r>
      <w:r w:rsidR="3C25503D">
        <w:t xml:space="preserve"> (e.g., </w:t>
      </w:r>
      <w:r w:rsidR="5AD26066">
        <w:t>home phone or personal cell phone number as the “alternate business phone number”</w:t>
      </w:r>
      <w:r w:rsidR="3C25503D">
        <w:t>)</w:t>
      </w:r>
      <w:r w:rsidR="5AD26066">
        <w:t xml:space="preserve"> may create unnecessary privacy risk</w:t>
      </w:r>
      <w:r w:rsidR="5131F3B1">
        <w:t>s</w:t>
      </w:r>
      <w:r w:rsidR="5AD26066">
        <w:t xml:space="preserve"> </w:t>
      </w:r>
      <w:r w:rsidR="3C25503D">
        <w:t xml:space="preserve">for </w:t>
      </w:r>
      <w:r w:rsidR="5AD26066">
        <w:t>individuals.</w:t>
      </w:r>
    </w:p>
    <w:p w14:paraId="68F226A4" w14:textId="77777777" w:rsidR="00E33ABE" w:rsidRPr="005D1638" w:rsidRDefault="00E33ABE" w:rsidP="005D1638">
      <w:pPr>
        <w:pStyle w:val="BodyText"/>
        <w:numPr>
          <w:ilvl w:val="0"/>
          <w:numId w:val="42"/>
        </w:numPr>
        <w:rPr>
          <w:bCs/>
        </w:rPr>
      </w:pPr>
      <w:r w:rsidRPr="005D1638">
        <w:rPr>
          <w:b/>
          <w:bCs/>
        </w:rPr>
        <w:t>System Operational Status</w:t>
      </w:r>
    </w:p>
    <w:p w14:paraId="2CC1551E" w14:textId="06B51858" w:rsidR="00E33ABE" w:rsidRDefault="00E33ABE" w:rsidP="005D1638">
      <w:pPr>
        <w:pStyle w:val="BodyText"/>
        <w:ind w:left="720"/>
      </w:pPr>
      <w:r>
        <w:t>Indicate the operational status of the system</w:t>
      </w:r>
      <w:r w:rsidR="004359F1">
        <w:t>:</w:t>
      </w:r>
    </w:p>
    <w:p w14:paraId="0FEB3D30" w14:textId="27C3913F" w:rsidR="00E33ABE" w:rsidRDefault="00E33ABE" w:rsidP="005D1638">
      <w:pPr>
        <w:pStyle w:val="BodyText"/>
        <w:numPr>
          <w:ilvl w:val="0"/>
          <w:numId w:val="46"/>
        </w:numPr>
        <w:ind w:left="1080"/>
      </w:pPr>
      <w:r w:rsidRPr="00450790">
        <w:rPr>
          <w:b/>
        </w:rPr>
        <w:t xml:space="preserve">Under </w:t>
      </w:r>
      <w:r w:rsidR="003F6805">
        <w:rPr>
          <w:b/>
        </w:rPr>
        <w:t>d</w:t>
      </w:r>
      <w:r w:rsidRPr="00450790">
        <w:rPr>
          <w:b/>
        </w:rPr>
        <w:t>evelopment</w:t>
      </w:r>
      <w:r w:rsidR="00B4406B">
        <w:rPr>
          <w:b/>
        </w:rPr>
        <w:t xml:space="preserve"> </w:t>
      </w:r>
      <w:r w:rsidR="00B4406B">
        <w:rPr>
          <w:bCs/>
        </w:rPr>
        <w:t>—</w:t>
      </w:r>
      <w:r>
        <w:t xml:space="preserve"> </w:t>
      </w:r>
      <w:r w:rsidR="00B4406B">
        <w:t xml:space="preserve">The </w:t>
      </w:r>
      <w:r>
        <w:t>system is being designed or developed and is not fully functioning in an operational environment.</w:t>
      </w:r>
    </w:p>
    <w:p w14:paraId="4E971362" w14:textId="083C8A40" w:rsidR="00E33ABE" w:rsidRDefault="00E33ABE" w:rsidP="005D1638">
      <w:pPr>
        <w:pStyle w:val="BodyText"/>
        <w:numPr>
          <w:ilvl w:val="0"/>
          <w:numId w:val="46"/>
        </w:numPr>
        <w:ind w:left="1080"/>
      </w:pPr>
      <w:r w:rsidRPr="00450790">
        <w:rPr>
          <w:b/>
        </w:rPr>
        <w:t>Operational</w:t>
      </w:r>
      <w:r w:rsidR="00B4406B">
        <w:rPr>
          <w:b/>
        </w:rPr>
        <w:t xml:space="preserve"> </w:t>
      </w:r>
      <w:r w:rsidR="00B4406B">
        <w:rPr>
          <w:bCs/>
        </w:rPr>
        <w:t>—</w:t>
      </w:r>
      <w:r w:rsidR="00B4406B">
        <w:t xml:space="preserve"> The authorized </w:t>
      </w:r>
      <w:r>
        <w:t>system is operating in the operational environment.</w:t>
      </w:r>
    </w:p>
    <w:p w14:paraId="14CF723E" w14:textId="15906948" w:rsidR="00E33ABE" w:rsidRDefault="00E33ABE" w:rsidP="005D1638">
      <w:pPr>
        <w:pStyle w:val="BodyText"/>
        <w:numPr>
          <w:ilvl w:val="0"/>
          <w:numId w:val="46"/>
        </w:numPr>
        <w:ind w:left="1080"/>
      </w:pPr>
      <w:r w:rsidRPr="00450790">
        <w:rPr>
          <w:b/>
        </w:rPr>
        <w:t>Undergoing a major modification</w:t>
      </w:r>
      <w:r w:rsidR="00B4406B">
        <w:rPr>
          <w:b/>
        </w:rPr>
        <w:t xml:space="preserve"> </w:t>
      </w:r>
      <w:r w:rsidR="00B4406B">
        <w:rPr>
          <w:bCs/>
        </w:rPr>
        <w:t>—</w:t>
      </w:r>
      <w:r w:rsidR="00B4406B">
        <w:t xml:space="preserve"> The</w:t>
      </w:r>
      <w:r>
        <w:t xml:space="preserve"> authorized operational system is undergoing a major change to the operational environment.</w:t>
      </w:r>
    </w:p>
    <w:p w14:paraId="755E6D9E" w14:textId="6023B331" w:rsidR="00E33ABE" w:rsidRDefault="00E33ABE" w:rsidP="005D1638">
      <w:pPr>
        <w:pStyle w:val="BodyText"/>
        <w:numPr>
          <w:ilvl w:val="0"/>
          <w:numId w:val="46"/>
        </w:numPr>
        <w:ind w:left="1080"/>
      </w:pPr>
      <w:r w:rsidRPr="00450790">
        <w:rPr>
          <w:b/>
        </w:rPr>
        <w:t>Disposal</w:t>
      </w:r>
      <w:r w:rsidR="00B4406B">
        <w:rPr>
          <w:b/>
        </w:rPr>
        <w:t xml:space="preserve"> </w:t>
      </w:r>
      <w:r w:rsidR="00B4406B">
        <w:rPr>
          <w:bCs/>
        </w:rPr>
        <w:t>—</w:t>
      </w:r>
      <w:r>
        <w:t xml:space="preserve"> </w:t>
      </w:r>
      <w:r w:rsidR="00B4406B">
        <w:t xml:space="preserve">The </w:t>
      </w:r>
      <w:r>
        <w:t>system is no longer authorized, operational, or under development.</w:t>
      </w:r>
    </w:p>
    <w:p w14:paraId="42A02FF9" w14:textId="77777777" w:rsidR="00E33ABE" w:rsidRDefault="00E33ABE" w:rsidP="005D1638">
      <w:pPr>
        <w:pStyle w:val="BodyText"/>
        <w:ind w:left="720"/>
      </w:pPr>
      <w:r>
        <w:t>If more than one status is selected, list which part of the system is covered under each status.</w:t>
      </w:r>
    </w:p>
    <w:p w14:paraId="165D3AC0" w14:textId="51589340" w:rsidR="00E33ABE" w:rsidRPr="005D1638" w:rsidRDefault="00E33ABE" w:rsidP="005D1638">
      <w:pPr>
        <w:pStyle w:val="BodyText"/>
        <w:ind w:left="720"/>
        <w:rPr>
          <w:bCs/>
        </w:rPr>
      </w:pPr>
      <w:r w:rsidRPr="005D1638">
        <w:rPr>
          <w:b/>
          <w:bCs/>
          <w:u w:val="single"/>
        </w:rPr>
        <w:t xml:space="preserve">System </w:t>
      </w:r>
      <w:r w:rsidR="00632868" w:rsidRPr="005D1638">
        <w:rPr>
          <w:b/>
          <w:bCs/>
          <w:u w:val="single"/>
        </w:rPr>
        <w:t xml:space="preserve">Privacy </w:t>
      </w:r>
      <w:r w:rsidRPr="005D1638">
        <w:rPr>
          <w:b/>
          <w:bCs/>
          <w:u w:val="single"/>
        </w:rPr>
        <w:t>Plan Approval</w:t>
      </w:r>
    </w:p>
    <w:p w14:paraId="11A3A2AE" w14:textId="0A553594" w:rsidR="00E33ABE" w:rsidRDefault="00E33ABE" w:rsidP="005D1638">
      <w:pPr>
        <w:pStyle w:val="BodyText"/>
        <w:ind w:left="720"/>
      </w:pPr>
      <w:r>
        <w:t xml:space="preserve">Include </w:t>
      </w:r>
      <w:r w:rsidR="00E96E28">
        <w:t xml:space="preserve">an electronic, digital, or handwritten </w:t>
      </w:r>
      <w:r>
        <w:t xml:space="preserve">signature </w:t>
      </w:r>
      <w:r w:rsidR="00E96E28">
        <w:t>and the</w:t>
      </w:r>
      <w:r>
        <w:t xml:space="preserve"> date when the</w:t>
      </w:r>
      <w:r w:rsidRPr="00F33E38">
        <w:t xml:space="preserve"> </w:t>
      </w:r>
      <w:r>
        <w:t xml:space="preserve">system </w:t>
      </w:r>
      <w:r w:rsidR="00632868">
        <w:t xml:space="preserve">privacy </w:t>
      </w:r>
      <w:r>
        <w:t xml:space="preserve">plan </w:t>
      </w:r>
      <w:r w:rsidR="00E96E28">
        <w:t xml:space="preserve">was </w:t>
      </w:r>
      <w:r>
        <w:t>reviewed and approved.</w:t>
      </w:r>
    </w:p>
    <w:p w14:paraId="4DA4B943" w14:textId="77777777" w:rsidR="00E33ABE" w:rsidRPr="005D1638" w:rsidRDefault="00E33ABE" w:rsidP="005D1638">
      <w:pPr>
        <w:pStyle w:val="BodyText"/>
        <w:ind w:left="720"/>
        <w:rPr>
          <w:bCs/>
        </w:rPr>
      </w:pPr>
      <w:r w:rsidRPr="005D1638">
        <w:rPr>
          <w:b/>
          <w:bCs/>
          <w:u w:val="single"/>
        </w:rPr>
        <w:t>System Authorization Decision</w:t>
      </w:r>
    </w:p>
    <w:p w14:paraId="43642731" w14:textId="4C70574A" w:rsidR="00E33ABE" w:rsidRDefault="00E33ABE" w:rsidP="005D1638">
      <w:pPr>
        <w:pStyle w:val="BodyText"/>
        <w:ind w:left="720"/>
      </w:pPr>
      <w:r w:rsidRPr="0006425B">
        <w:t>Identify the current authorization decision</w:t>
      </w:r>
      <w:r>
        <w:t xml:space="preserve"> for the system</w:t>
      </w:r>
      <w:r w:rsidRPr="0006425B">
        <w:t xml:space="preserve">. Include the date </w:t>
      </w:r>
      <w:r w:rsidR="00E96E28">
        <w:t xml:space="preserve">when </w:t>
      </w:r>
      <w:r w:rsidRPr="0006425B">
        <w:t>the decision was issued</w:t>
      </w:r>
      <w:r>
        <w:t xml:space="preserve">, the effective date </w:t>
      </w:r>
      <w:r w:rsidR="00E852B8">
        <w:t xml:space="preserve">on which </w:t>
      </w:r>
      <w:r>
        <w:t>the system is authorized to operate,</w:t>
      </w:r>
      <w:r w:rsidRPr="0006425B">
        <w:t xml:space="preserve"> and the termination date of the authorization.</w:t>
      </w:r>
    </w:p>
    <w:p w14:paraId="184698B5" w14:textId="3F42A06E" w:rsidR="00F55C1D" w:rsidRPr="005D1638" w:rsidRDefault="00F55C1D" w:rsidP="005D1638">
      <w:pPr>
        <w:pStyle w:val="BodyText"/>
        <w:numPr>
          <w:ilvl w:val="0"/>
          <w:numId w:val="42"/>
        </w:numPr>
        <w:rPr>
          <w:bCs/>
        </w:rPr>
      </w:pPr>
      <w:r w:rsidRPr="005D1638">
        <w:rPr>
          <w:b/>
          <w:bCs/>
        </w:rPr>
        <w:t>System Description</w:t>
      </w:r>
    </w:p>
    <w:p w14:paraId="675D1ABD" w14:textId="2C154734" w:rsidR="00F55C1D" w:rsidRPr="00D91EAC" w:rsidRDefault="00FA2A0E" w:rsidP="005D1638">
      <w:pPr>
        <w:pStyle w:val="BodyText"/>
        <w:ind w:left="720"/>
      </w:pPr>
      <w:r w:rsidRPr="003860AF">
        <w:t xml:space="preserve">Provide a high-level overview of the system characteristics with </w:t>
      </w:r>
      <w:proofErr w:type="gramStart"/>
      <w:r w:rsidRPr="003860AF">
        <w:t>a brief summary</w:t>
      </w:r>
      <w:proofErr w:type="gramEnd"/>
      <w:r w:rsidRPr="003860AF">
        <w:t xml:space="preserve"> of the system purpose and how the system supports the organizational mission</w:t>
      </w:r>
      <w:r w:rsidR="00E632F5">
        <w:t>.</w:t>
      </w:r>
      <w:r w:rsidR="004608C7">
        <w:t xml:space="preserve"> Identify technologies or factors that present additional security- or privacy-specific risks.</w:t>
      </w:r>
      <w:r w:rsidR="00F55C1D" w:rsidRPr="00F10B47">
        <w:t xml:space="preserve"> </w:t>
      </w:r>
      <w:r w:rsidR="00F55C1D" w:rsidRPr="001A7032">
        <w:t xml:space="preserve">List </w:t>
      </w:r>
      <w:r w:rsidR="00F55C1D" w:rsidRPr="001A7032">
        <w:lastRenderedPageBreak/>
        <w:t>applicable Cybersecurity and Privacy Framework Profiles</w:t>
      </w:r>
      <w:r w:rsidR="00237C1E">
        <w:t>,</w:t>
      </w:r>
      <w:r w:rsidR="001E6D7B">
        <w:rPr>
          <w:rStyle w:val="FootnoteReference"/>
        </w:rPr>
        <w:footnoteReference w:id="2"/>
      </w:r>
      <w:r w:rsidR="00F55C1D">
        <w:t xml:space="preserve"> PIAs, </w:t>
      </w:r>
      <w:r w:rsidR="00E63F29">
        <w:t xml:space="preserve">PRAs, </w:t>
      </w:r>
      <w:r w:rsidR="00F55C1D">
        <w:t>SORNs, MOUs, contracts, agreements, or other sources of requirements</w:t>
      </w:r>
      <w:r w:rsidR="00F55C1D" w:rsidRPr="001A7032">
        <w:t>.</w:t>
      </w:r>
    </w:p>
    <w:p w14:paraId="0F3A0DFE" w14:textId="77777777" w:rsidR="00E16B46" w:rsidRPr="005D1638" w:rsidRDefault="00E16B46" w:rsidP="005D1638">
      <w:pPr>
        <w:pStyle w:val="BodyText"/>
        <w:numPr>
          <w:ilvl w:val="0"/>
          <w:numId w:val="42"/>
        </w:numPr>
        <w:rPr>
          <w:bCs/>
        </w:rPr>
      </w:pPr>
      <w:r w:rsidRPr="005D1638">
        <w:rPr>
          <w:b/>
          <w:bCs/>
        </w:rPr>
        <w:t>System Information Types and System Categorization</w:t>
      </w:r>
    </w:p>
    <w:p w14:paraId="20FE5D98" w14:textId="2A8C8B4B" w:rsidR="0047185D" w:rsidRDefault="0047185D" w:rsidP="005D1638">
      <w:pPr>
        <w:pStyle w:val="BodyText"/>
        <w:ind w:left="720"/>
      </w:pPr>
      <w:r>
        <w:t xml:space="preserve">Identify the </w:t>
      </w:r>
      <w:r w:rsidR="2B0B4CD8">
        <w:t>SP 800</w:t>
      </w:r>
      <w:r w:rsidR="0057491F">
        <w:t>-</w:t>
      </w:r>
      <w:r w:rsidR="2B0B4CD8">
        <w:t xml:space="preserve">60v2 </w:t>
      </w:r>
      <w:r>
        <w:t xml:space="preserve">information types that are processed, stored, or transmitted by the system. </w:t>
      </w:r>
      <w:r w:rsidR="4F5BAE8F">
        <w:t xml:space="preserve">Security </w:t>
      </w:r>
      <w:r w:rsidR="6009E15D">
        <w:t xml:space="preserve">impact </w:t>
      </w:r>
      <w:r w:rsidR="4F5BAE8F">
        <w:t>levels are determined u</w:t>
      </w:r>
      <w:r>
        <w:t>sing inputs from privacy risk management activities</w:t>
      </w:r>
      <w:r w:rsidR="5CE9F044">
        <w:t>,</w:t>
      </w:r>
      <w:r>
        <w:t xml:space="preserve"> </w:t>
      </w:r>
      <w:r w:rsidR="2F691DD6">
        <w:t>system artifacts</w:t>
      </w:r>
      <w:r w:rsidR="266351EC">
        <w:t xml:space="preserve"> </w:t>
      </w:r>
      <w:r>
        <w:t xml:space="preserve">(e.g., </w:t>
      </w:r>
      <w:r w:rsidR="1060A5CC">
        <w:t>PIA, SORN</w:t>
      </w:r>
      <w:r>
        <w:t>)</w:t>
      </w:r>
      <w:r w:rsidR="27A8282E">
        <w:t>,</w:t>
      </w:r>
      <w:r>
        <w:t xml:space="preserve"> </w:t>
      </w:r>
      <w:r w:rsidR="5CE9F044">
        <w:t>and</w:t>
      </w:r>
      <w:r>
        <w:t xml:space="preserve"> guidance regarding the categorization of federal information and systems in </w:t>
      </w:r>
      <w:r w:rsidR="2F7082EA">
        <w:t>Federal Information Processing Standard</w:t>
      </w:r>
      <w:r w:rsidR="5CE9F044">
        <w:t>s</w:t>
      </w:r>
      <w:r w:rsidR="2F7082EA">
        <w:t xml:space="preserve"> (</w:t>
      </w:r>
      <w:r w:rsidR="5AFAF993">
        <w:t>FIPS</w:t>
      </w:r>
      <w:r w:rsidR="5C6DAA4E">
        <w:t>) </w:t>
      </w:r>
      <w:r w:rsidR="5CE9F044">
        <w:t xml:space="preserve">publication </w:t>
      </w:r>
      <w:r w:rsidR="5AFAF993">
        <w:t>199</w:t>
      </w:r>
      <w:r>
        <w:t xml:space="preserve">. </w:t>
      </w:r>
      <w:r w:rsidR="00A854D5">
        <w:t xml:space="preserve">Designate an impact level of low, moderate, or high for each </w:t>
      </w:r>
      <w:r>
        <w:t>security objective.</w:t>
      </w:r>
    </w:p>
    <w:p w14:paraId="5959493D" w14:textId="30CA17F9" w:rsidR="0047185D" w:rsidRDefault="001F30AF" w:rsidP="005D1638">
      <w:pPr>
        <w:pStyle w:val="BodyText"/>
        <w:ind w:left="720"/>
      </w:pPr>
      <w:r>
        <w:t xml:space="preserve">Determine the overall information system impact and system categorization by </w:t>
      </w:r>
      <w:r w:rsidR="00A854D5">
        <w:t>considering</w:t>
      </w:r>
      <w:r w:rsidR="0047185D">
        <w:t xml:space="preserve"> the justification</w:t>
      </w:r>
      <w:r w:rsidR="00A854D5">
        <w:t>s</w:t>
      </w:r>
      <w:r w:rsidR="0047185D">
        <w:t xml:space="preserve"> for adjustments</w:t>
      </w:r>
      <w:r w:rsidR="000B7E40">
        <w:t xml:space="preserve">, </w:t>
      </w:r>
      <w:r w:rsidR="0047185D">
        <w:t xml:space="preserve">special </w:t>
      </w:r>
      <w:r w:rsidR="00164C2A">
        <w:t>factors</w:t>
      </w:r>
      <w:r w:rsidR="00A854D5">
        <w:t xml:space="preserve"> that are</w:t>
      </w:r>
      <w:r w:rsidR="0047185D">
        <w:t xml:space="preserve"> applied to the information type provisional impact levels</w:t>
      </w:r>
      <w:r w:rsidR="000B7E40">
        <w:t xml:space="preserve">, and the </w:t>
      </w:r>
      <w:r w:rsidR="0047185D">
        <w:t>high-water mark</w:t>
      </w:r>
      <w:r w:rsidR="00A854D5">
        <w:t>s</w:t>
      </w:r>
      <w:r w:rsidR="0047185D">
        <w:t xml:space="preserve"> for each of the security impacts.</w:t>
      </w:r>
    </w:p>
    <w:p w14:paraId="296F24C2" w14:textId="77777777" w:rsidR="00051547" w:rsidRPr="005D1638" w:rsidRDefault="00051547" w:rsidP="005D1638">
      <w:pPr>
        <w:pStyle w:val="BodyText"/>
        <w:numPr>
          <w:ilvl w:val="0"/>
          <w:numId w:val="42"/>
        </w:numPr>
        <w:rPr>
          <w:bCs/>
        </w:rPr>
      </w:pPr>
      <w:bookmarkStart w:id="8" w:name="_Toc193301585"/>
      <w:r w:rsidRPr="005D1638">
        <w:rPr>
          <w:b/>
          <w:bCs/>
        </w:rPr>
        <w:t>Authorization Boundary and System Environment</w:t>
      </w:r>
      <w:bookmarkEnd w:id="8"/>
    </w:p>
    <w:p w14:paraId="11680138" w14:textId="0CB396A3" w:rsidR="00810D42" w:rsidRDefault="00CA66CD" w:rsidP="005D1638">
      <w:pPr>
        <w:pStyle w:val="BodyText"/>
        <w:ind w:left="720"/>
      </w:pPr>
      <w:r w:rsidRPr="00DA1E59">
        <w:t>Define the scope of the system protections that encompass the authorization boundary</w:t>
      </w:r>
      <w:r w:rsidR="003A08FC">
        <w:t>,</w:t>
      </w:r>
      <w:r w:rsidRPr="00DA1E59">
        <w:t xml:space="preserve"> including all components of the information system to be authorized for operation by the authorizing official.</w:t>
      </w:r>
      <w:r>
        <w:t xml:space="preserve"> Include</w:t>
      </w:r>
      <w:r w:rsidRPr="00456DF4">
        <w:t xml:space="preserve"> </w:t>
      </w:r>
      <w:r>
        <w:t>up-to-date</w:t>
      </w:r>
      <w:r w:rsidRPr="00456DF4">
        <w:t xml:space="preserve"> system</w:t>
      </w:r>
      <w:r>
        <w:t xml:space="preserve">, </w:t>
      </w:r>
      <w:r w:rsidRPr="00456DF4">
        <w:t>network</w:t>
      </w:r>
      <w:r>
        <w:t>, and data flow</w:t>
      </w:r>
      <w:r w:rsidRPr="00456DF4">
        <w:t xml:space="preserve"> diagram</w:t>
      </w:r>
      <w:r>
        <w:t>s</w:t>
      </w:r>
      <w:r w:rsidR="00811C4A">
        <w:t>,</w:t>
      </w:r>
      <w:r>
        <w:t xml:space="preserve"> or document </w:t>
      </w:r>
      <w:r w:rsidRPr="00456DF4">
        <w:t xml:space="preserve">where </w:t>
      </w:r>
      <w:r>
        <w:t xml:space="preserve">the </w:t>
      </w:r>
      <w:r w:rsidRPr="00456DF4">
        <w:t>diagrams can be found</w:t>
      </w:r>
      <w:r>
        <w:t>.</w:t>
      </w:r>
    </w:p>
    <w:p w14:paraId="1F8B09F7" w14:textId="43BA7260" w:rsidR="00515E56" w:rsidRPr="005D1638" w:rsidRDefault="00515E56" w:rsidP="005D1638">
      <w:pPr>
        <w:pStyle w:val="BodyText"/>
        <w:numPr>
          <w:ilvl w:val="0"/>
          <w:numId w:val="42"/>
        </w:numPr>
        <w:rPr>
          <w:bCs/>
        </w:rPr>
      </w:pPr>
      <w:r w:rsidRPr="005D1638">
        <w:rPr>
          <w:b/>
          <w:bCs/>
        </w:rPr>
        <w:t xml:space="preserve">Authorization Boundary </w:t>
      </w:r>
      <w:r w:rsidR="00227686">
        <w:rPr>
          <w:b/>
          <w:bCs/>
        </w:rPr>
        <w:t>Description</w:t>
      </w:r>
    </w:p>
    <w:p w14:paraId="37FAAC95" w14:textId="6A36D0CE" w:rsidR="007D1808" w:rsidRPr="00AD3A40" w:rsidRDefault="00515E56" w:rsidP="005D1638">
      <w:pPr>
        <w:pStyle w:val="BodyText"/>
        <w:ind w:left="720"/>
      </w:pPr>
      <w:r w:rsidRPr="00376201">
        <w:t>Include supporting system diagrams that clearly depict the components of the system architecture within the authorization boundary.</w:t>
      </w:r>
      <w:r>
        <w:t xml:space="preserve"> R</w:t>
      </w:r>
      <w:r w:rsidRPr="00E1602A">
        <w:t xml:space="preserve">eference available </w:t>
      </w:r>
      <w:r>
        <w:t xml:space="preserve">system, network architecture, and data flow </w:t>
      </w:r>
      <w:r w:rsidRPr="00E1602A">
        <w:t xml:space="preserve">diagrams </w:t>
      </w:r>
      <w:r>
        <w:t>that</w:t>
      </w:r>
      <w:r w:rsidRPr="00E1602A">
        <w:t xml:space="preserve"> provide a visual representation of the authorization boundary and </w:t>
      </w:r>
      <w:r w:rsidRPr="0041206C">
        <w:t>environment of operation. Redact sensitive system information as required.</w:t>
      </w:r>
      <w:r w:rsidR="005E0A4F">
        <w:t xml:space="preserve"> Include any supporting topology narrative.</w:t>
      </w:r>
    </w:p>
    <w:p w14:paraId="22A60D70" w14:textId="77777777" w:rsidR="00051547" w:rsidRPr="005D1638" w:rsidRDefault="00051547" w:rsidP="005D1638">
      <w:pPr>
        <w:pStyle w:val="BodyText"/>
        <w:numPr>
          <w:ilvl w:val="0"/>
          <w:numId w:val="42"/>
        </w:numPr>
        <w:rPr>
          <w:bCs/>
        </w:rPr>
      </w:pPr>
      <w:r w:rsidRPr="005D1638">
        <w:rPr>
          <w:b/>
          <w:bCs/>
        </w:rPr>
        <w:t>System Component Inventory</w:t>
      </w:r>
    </w:p>
    <w:p w14:paraId="575E57D1" w14:textId="6A96FDCC" w:rsidR="00051547" w:rsidRDefault="006F5EC7" w:rsidP="005D1638">
      <w:pPr>
        <w:pStyle w:val="BodyText"/>
        <w:ind w:left="720"/>
      </w:pPr>
      <w:r>
        <w:t>Create an</w:t>
      </w:r>
      <w:r w:rsidR="00C751B4" w:rsidRPr="00C751B4">
        <w:t xml:space="preserve"> inventory of </w:t>
      </w:r>
      <w:r>
        <w:t xml:space="preserve">the </w:t>
      </w:r>
      <w:r w:rsidR="00C751B4" w:rsidRPr="00C751B4">
        <w:t xml:space="preserve">components being used within the authorization boundary. Describe the types of system </w:t>
      </w:r>
      <w:r w:rsidR="00F3675F" w:rsidRPr="00C751B4">
        <w:t>components</w:t>
      </w:r>
      <w:r w:rsidR="00F3675F">
        <w:t xml:space="preserve"> and</w:t>
      </w:r>
      <w:r w:rsidR="00C751B4" w:rsidRPr="00C751B4">
        <w:t xml:space="preserve"> summarize the component inventory. If the organization uses automation tools to capture the component inventory</w:t>
      </w:r>
      <w:r w:rsidR="00452197">
        <w:t xml:space="preserve"> (e.g., </w:t>
      </w:r>
      <w:r w:rsidR="00C751B4" w:rsidRPr="00C751B4">
        <w:t>endpoint management application</w:t>
      </w:r>
      <w:r w:rsidR="00452197">
        <w:t>)</w:t>
      </w:r>
      <w:r w:rsidR="00C751B4" w:rsidRPr="00C751B4">
        <w:t>, provide the location of the authoritative data source.</w:t>
      </w:r>
    </w:p>
    <w:p w14:paraId="595BD21D" w14:textId="1E0C177E" w:rsidR="00051547" w:rsidRDefault="00D87F89" w:rsidP="005D1638">
      <w:pPr>
        <w:pStyle w:val="BodyText"/>
        <w:ind w:left="720"/>
      </w:pPr>
      <w:r>
        <w:t>The i</w:t>
      </w:r>
      <w:r w:rsidR="00051547">
        <w:t>nformation captured about each component may include:</w:t>
      </w:r>
    </w:p>
    <w:p w14:paraId="32989B52" w14:textId="77777777" w:rsidR="00051547" w:rsidRDefault="00051547" w:rsidP="005D1638">
      <w:pPr>
        <w:pStyle w:val="BodyText"/>
        <w:numPr>
          <w:ilvl w:val="0"/>
          <w:numId w:val="47"/>
        </w:numPr>
        <w:ind w:left="1080"/>
      </w:pPr>
      <w:r>
        <w:t>Hardware</w:t>
      </w:r>
    </w:p>
    <w:p w14:paraId="238B6B23" w14:textId="77777777" w:rsidR="00051547" w:rsidRDefault="00051547" w:rsidP="005D1638">
      <w:pPr>
        <w:pStyle w:val="BodyText"/>
        <w:numPr>
          <w:ilvl w:val="1"/>
          <w:numId w:val="47"/>
        </w:numPr>
      </w:pPr>
      <w:r>
        <w:t>Component description</w:t>
      </w:r>
      <w:r>
        <w:rPr>
          <w:rStyle w:val="FootnoteReference"/>
        </w:rPr>
        <w:footnoteReference w:id="3"/>
      </w:r>
    </w:p>
    <w:p w14:paraId="3699E918" w14:textId="50EDF92A" w:rsidR="00051547" w:rsidRPr="00802AF2" w:rsidRDefault="00051547" w:rsidP="005D1638">
      <w:pPr>
        <w:pStyle w:val="BodyText"/>
        <w:numPr>
          <w:ilvl w:val="2"/>
          <w:numId w:val="47"/>
        </w:numPr>
      </w:pPr>
      <w:r w:rsidRPr="00802AF2">
        <w:lastRenderedPageBreak/>
        <w:t xml:space="preserve">Component technology (e.g., information technology, operational technology, </w:t>
      </w:r>
      <w:r w:rsidR="00AF5CA3">
        <w:t>I</w:t>
      </w:r>
      <w:r w:rsidR="00AF5CA3" w:rsidRPr="00802AF2">
        <w:t xml:space="preserve">nternet </w:t>
      </w:r>
      <w:r w:rsidRPr="00802AF2">
        <w:t xml:space="preserve">of </w:t>
      </w:r>
      <w:r w:rsidR="00AF5CA3">
        <w:t>T</w:t>
      </w:r>
      <w:r w:rsidR="00AF5CA3" w:rsidRPr="00802AF2">
        <w:t>hings</w:t>
      </w:r>
      <w:r>
        <w:t>,</w:t>
      </w:r>
      <w:r w:rsidRPr="006243F2">
        <w:t xml:space="preserve"> </w:t>
      </w:r>
      <w:r w:rsidRPr="009A747F">
        <w:t>privacy-enhancing technologies</w:t>
      </w:r>
      <w:r w:rsidR="00AF3D1A">
        <w:t>,</w:t>
      </w:r>
      <w:r w:rsidRPr="006243F2">
        <w:t xml:space="preserve"> </w:t>
      </w:r>
      <w:r w:rsidRPr="009A747F">
        <w:t>high-performance computing, public or private cloud services, virtualized hosts or networking, other emerging technolog</w:t>
      </w:r>
      <w:r>
        <w:t>y)</w:t>
      </w:r>
    </w:p>
    <w:p w14:paraId="49900D38" w14:textId="77777777" w:rsidR="00051547" w:rsidRPr="00802AF2" w:rsidRDefault="00051547" w:rsidP="005D1638">
      <w:pPr>
        <w:pStyle w:val="BodyText"/>
        <w:numPr>
          <w:ilvl w:val="2"/>
          <w:numId w:val="47"/>
        </w:numPr>
      </w:pPr>
      <w:r w:rsidRPr="00802AF2">
        <w:t>Component function (e.g., server,</w:t>
      </w:r>
      <w:r w:rsidRPr="00802AF2" w:rsidDel="00453416">
        <w:t xml:space="preserve"> </w:t>
      </w:r>
      <w:r w:rsidRPr="00802AF2">
        <w:t>workstation, laptop, router, switch)</w:t>
      </w:r>
    </w:p>
    <w:p w14:paraId="3657EC78" w14:textId="77777777" w:rsidR="00051547" w:rsidRPr="00802AF2" w:rsidRDefault="00051547" w:rsidP="005D1638">
      <w:pPr>
        <w:pStyle w:val="BodyText"/>
        <w:numPr>
          <w:ilvl w:val="2"/>
          <w:numId w:val="47"/>
        </w:numPr>
      </w:pPr>
      <w:r w:rsidRPr="00802AF2">
        <w:t>Component role (e.g., office automation, system and software development, data processing, data repository)</w:t>
      </w:r>
    </w:p>
    <w:p w14:paraId="4E965281" w14:textId="77777777" w:rsidR="00333A3D" w:rsidRDefault="00051547" w:rsidP="005D1638">
      <w:pPr>
        <w:pStyle w:val="BodyText"/>
        <w:numPr>
          <w:ilvl w:val="2"/>
          <w:numId w:val="47"/>
        </w:numPr>
      </w:pPr>
      <w:r w:rsidRPr="00D33F5E">
        <w:t>Component deployment date</w:t>
      </w:r>
    </w:p>
    <w:p w14:paraId="66178A3D" w14:textId="58938300" w:rsidR="00051547" w:rsidRDefault="00333A3D" w:rsidP="005D1638">
      <w:pPr>
        <w:pStyle w:val="BodyText"/>
        <w:numPr>
          <w:ilvl w:val="2"/>
          <w:numId w:val="47"/>
        </w:numPr>
      </w:pPr>
      <w:r>
        <w:t>D</w:t>
      </w:r>
      <w:r w:rsidRPr="00933B1A">
        <w:t>isposal date for component</w:t>
      </w:r>
      <w:r w:rsidR="00B13D92">
        <w:t>s that are</w:t>
      </w:r>
      <w:r w:rsidRPr="00933B1A">
        <w:t xml:space="preserve"> removed from the environment of operation</w:t>
      </w:r>
    </w:p>
    <w:p w14:paraId="301F2D6A" w14:textId="77777777" w:rsidR="00051547" w:rsidRDefault="00051547" w:rsidP="005D1638">
      <w:pPr>
        <w:pStyle w:val="BodyText"/>
        <w:numPr>
          <w:ilvl w:val="1"/>
          <w:numId w:val="47"/>
        </w:numPr>
      </w:pPr>
      <w:r>
        <w:t>Unique component identifier (e.g., serial number, o</w:t>
      </w:r>
      <w:r w:rsidRPr="00D33F5E">
        <w:t>ther service codes that identify supply chain information</w:t>
      </w:r>
      <w:r>
        <w:t>)</w:t>
      </w:r>
    </w:p>
    <w:p w14:paraId="371DFA86" w14:textId="547CA988" w:rsidR="00051547" w:rsidRDefault="00051547" w:rsidP="005D1638">
      <w:pPr>
        <w:pStyle w:val="BodyText"/>
        <w:numPr>
          <w:ilvl w:val="2"/>
          <w:numId w:val="47"/>
        </w:numPr>
      </w:pPr>
      <w:r>
        <w:t>Unique organization asset tracking identifier (</w:t>
      </w:r>
      <w:r w:rsidR="001D29A7">
        <w:t xml:space="preserve">e.g., </w:t>
      </w:r>
      <w:r>
        <w:t>barcode</w:t>
      </w:r>
      <w:r w:rsidR="001D29A7">
        <w:t xml:space="preserve"> or </w:t>
      </w:r>
      <w:r>
        <w:t>property number used for asset management associated with the component identifier)</w:t>
      </w:r>
    </w:p>
    <w:p w14:paraId="1420B74E" w14:textId="36775A0C" w:rsidR="00051547" w:rsidRDefault="00051547" w:rsidP="005D1638">
      <w:pPr>
        <w:pStyle w:val="BodyText"/>
        <w:numPr>
          <w:ilvl w:val="2"/>
          <w:numId w:val="47"/>
        </w:numPr>
      </w:pPr>
      <w:r>
        <w:t>Unique component name (</w:t>
      </w:r>
      <w:r w:rsidR="001D29A7">
        <w:t xml:space="preserve">i.e., </w:t>
      </w:r>
      <w:r>
        <w:t>the name used to identify the component on a network)</w:t>
      </w:r>
    </w:p>
    <w:p w14:paraId="4624EFE5" w14:textId="391B7A1F" w:rsidR="00051547" w:rsidRPr="00D33F5E" w:rsidRDefault="00051547" w:rsidP="005D1638">
      <w:pPr>
        <w:pStyle w:val="BodyText"/>
        <w:numPr>
          <w:ilvl w:val="1"/>
          <w:numId w:val="47"/>
        </w:numPr>
      </w:pPr>
      <w:r w:rsidRPr="00D33F5E">
        <w:t>Manufacturer and model</w:t>
      </w:r>
      <w:r w:rsidR="00FA2A32">
        <w:t>,</w:t>
      </w:r>
      <w:r w:rsidRPr="00D33F5E">
        <w:t xml:space="preserve"> includ</w:t>
      </w:r>
      <w:r w:rsidR="00FA2A32">
        <w:t>ing</w:t>
      </w:r>
      <w:r w:rsidRPr="00D33F5E">
        <w:t xml:space="preserve"> sub-model identifiers or distinctions </w:t>
      </w:r>
      <w:r w:rsidR="00FA2A32">
        <w:t xml:space="preserve">(e.g., </w:t>
      </w:r>
      <w:r w:rsidRPr="00D33F5E">
        <w:t>sub-component country of origin)</w:t>
      </w:r>
    </w:p>
    <w:p w14:paraId="121405C0" w14:textId="77777777" w:rsidR="00051547" w:rsidRPr="00D33F5E" w:rsidRDefault="00051547" w:rsidP="005D1638">
      <w:pPr>
        <w:pStyle w:val="BodyText"/>
        <w:numPr>
          <w:ilvl w:val="1"/>
          <w:numId w:val="47"/>
        </w:numPr>
      </w:pPr>
      <w:r w:rsidRPr="00D33F5E">
        <w:t>Firmware vendor, version, and build identifiers</w:t>
      </w:r>
    </w:p>
    <w:p w14:paraId="252D5D42" w14:textId="2FD3AEB1" w:rsidR="00051547" w:rsidRDefault="00051547" w:rsidP="005D1638">
      <w:pPr>
        <w:pStyle w:val="BodyText"/>
        <w:numPr>
          <w:ilvl w:val="1"/>
          <w:numId w:val="47"/>
        </w:numPr>
      </w:pPr>
      <w:r>
        <w:t>Installed operating system</w:t>
      </w:r>
      <w:r w:rsidR="00FA2A32">
        <w:t>,</w:t>
      </w:r>
      <w:r>
        <w:t xml:space="preserve"> includ</w:t>
      </w:r>
      <w:r w:rsidR="00FA2A32">
        <w:t>ing</w:t>
      </w:r>
      <w:r>
        <w:t xml:space="preserve"> version, build, </w:t>
      </w:r>
      <w:r w:rsidR="00E33E41">
        <w:t xml:space="preserve">and </w:t>
      </w:r>
      <w:r>
        <w:t>end of support information</w:t>
      </w:r>
    </w:p>
    <w:p w14:paraId="585F83E4" w14:textId="66E1905E" w:rsidR="00051547" w:rsidRPr="00D33F5E" w:rsidRDefault="00051547" w:rsidP="005D1638">
      <w:pPr>
        <w:pStyle w:val="BodyText"/>
        <w:numPr>
          <w:ilvl w:val="1"/>
          <w:numId w:val="47"/>
        </w:numPr>
      </w:pPr>
      <w:r w:rsidRPr="00D33F5E">
        <w:t>Warranty duration</w:t>
      </w:r>
      <w:r w:rsidR="008E0DB0">
        <w:t>,</w:t>
      </w:r>
      <w:r w:rsidRPr="00D33F5E">
        <w:t xml:space="preserve"> expiration date</w:t>
      </w:r>
      <w:r w:rsidR="008E0DB0">
        <w:t>,</w:t>
      </w:r>
      <w:r w:rsidRPr="00D33F5E">
        <w:t xml:space="preserve"> and/or maintenance support contract status</w:t>
      </w:r>
    </w:p>
    <w:p w14:paraId="6353B6A4" w14:textId="2D4E25DF" w:rsidR="00051547" w:rsidRPr="00D33F5E" w:rsidRDefault="00051547" w:rsidP="005D1638">
      <w:pPr>
        <w:pStyle w:val="BodyText"/>
        <w:numPr>
          <w:ilvl w:val="1"/>
          <w:numId w:val="47"/>
        </w:numPr>
      </w:pPr>
      <w:r w:rsidRPr="00D33F5E">
        <w:t xml:space="preserve">Physical location </w:t>
      </w:r>
      <w:r w:rsidR="005C47FE">
        <w:t xml:space="preserve">of components </w:t>
      </w:r>
      <w:r w:rsidRPr="00D33F5E">
        <w:t>(</w:t>
      </w:r>
      <w:r w:rsidR="005C47FE">
        <w:t>e.g.,</w:t>
      </w:r>
      <w:r>
        <w:t xml:space="preserve"> a rack </w:t>
      </w:r>
      <w:r w:rsidRPr="00D33F5E">
        <w:t xml:space="preserve">in </w:t>
      </w:r>
      <w:r>
        <w:t xml:space="preserve">a </w:t>
      </w:r>
      <w:r w:rsidRPr="00D33F5E">
        <w:t>server room)</w:t>
      </w:r>
    </w:p>
    <w:p w14:paraId="1D92923D" w14:textId="22A3ECC8" w:rsidR="00051547" w:rsidRPr="00D33F5E" w:rsidRDefault="00051547" w:rsidP="005D1638">
      <w:pPr>
        <w:pStyle w:val="BodyText"/>
        <w:numPr>
          <w:ilvl w:val="0"/>
          <w:numId w:val="47"/>
        </w:numPr>
        <w:ind w:left="1080"/>
      </w:pPr>
      <w:r w:rsidRPr="00D33F5E">
        <w:t>Software</w:t>
      </w:r>
    </w:p>
    <w:p w14:paraId="1B00EDC7" w14:textId="2A0F9748" w:rsidR="00051547" w:rsidRPr="00D33F5E" w:rsidRDefault="00051547" w:rsidP="005D1638">
      <w:pPr>
        <w:pStyle w:val="BodyText"/>
        <w:numPr>
          <w:ilvl w:val="1"/>
          <w:numId w:val="47"/>
        </w:numPr>
      </w:pPr>
      <w:r w:rsidRPr="00D33F5E">
        <w:t xml:space="preserve">Software product, including version, revision number, </w:t>
      </w:r>
      <w:r w:rsidR="00897C44">
        <w:t>and</w:t>
      </w:r>
      <w:r w:rsidR="00897C44" w:rsidRPr="00D33F5E">
        <w:t xml:space="preserve"> </w:t>
      </w:r>
      <w:r w:rsidRPr="00D33F5E">
        <w:t>build information</w:t>
      </w:r>
    </w:p>
    <w:p w14:paraId="0DAEA6F0" w14:textId="0B225AFF" w:rsidR="00051547" w:rsidRPr="00D33F5E" w:rsidRDefault="00051547" w:rsidP="005D1638">
      <w:pPr>
        <w:pStyle w:val="BodyText"/>
        <w:numPr>
          <w:ilvl w:val="2"/>
          <w:numId w:val="47"/>
        </w:numPr>
      </w:pPr>
      <w:r w:rsidRPr="00D33F5E">
        <w:t xml:space="preserve">Software type (e.g., </w:t>
      </w:r>
      <w:r w:rsidR="00AF5CA3">
        <w:t>c</w:t>
      </w:r>
      <w:r w:rsidRPr="00D33F5E">
        <w:t>ommercial-</w:t>
      </w:r>
      <w:r w:rsidR="00AF5CA3">
        <w:t>o</w:t>
      </w:r>
      <w:r w:rsidRPr="00D33F5E">
        <w:t>ff-</w:t>
      </w:r>
      <w:r w:rsidR="00AF5CA3">
        <w:t>t</w:t>
      </w:r>
      <w:r w:rsidRPr="00D33F5E">
        <w:t>he-</w:t>
      </w:r>
      <w:r w:rsidR="00AF5CA3">
        <w:t>s</w:t>
      </w:r>
      <w:r w:rsidRPr="00D33F5E">
        <w:t>helf, open-source, internally developed)</w:t>
      </w:r>
    </w:p>
    <w:p w14:paraId="00470F25" w14:textId="24D983A6" w:rsidR="00051547" w:rsidRPr="00D33F5E" w:rsidRDefault="00051547" w:rsidP="005D1638">
      <w:pPr>
        <w:pStyle w:val="BodyText"/>
        <w:numPr>
          <w:ilvl w:val="2"/>
          <w:numId w:val="47"/>
        </w:numPr>
      </w:pPr>
      <w:r w:rsidRPr="00D33F5E">
        <w:t>Software developer, manufacturer, or source</w:t>
      </w:r>
      <w:r w:rsidR="009E4A7C">
        <w:t>,</w:t>
      </w:r>
      <w:r w:rsidRPr="00D33F5E">
        <w:t xml:space="preserve"> </w:t>
      </w:r>
      <w:r w:rsidRPr="00195CE9">
        <w:rPr>
          <w:rFonts w:ascii="Calibri" w:eastAsia="Calibri" w:hAnsi="Calibri" w:cs="Calibri"/>
          <w:color w:val="000000"/>
          <w:szCs w:val="20"/>
        </w:rPr>
        <w:t xml:space="preserve">including for subcomponents </w:t>
      </w:r>
    </w:p>
    <w:p w14:paraId="411CBCA2" w14:textId="77777777" w:rsidR="00051547" w:rsidRPr="00D33F5E" w:rsidRDefault="00051547" w:rsidP="005D1638">
      <w:pPr>
        <w:pStyle w:val="BodyText"/>
        <w:numPr>
          <w:ilvl w:val="2"/>
          <w:numId w:val="47"/>
        </w:numPr>
      </w:pPr>
      <w:r w:rsidRPr="00D33F5E">
        <w:t>Software vendor</w:t>
      </w:r>
    </w:p>
    <w:p w14:paraId="067D638E" w14:textId="77777777" w:rsidR="00051547" w:rsidRDefault="00051547" w:rsidP="005D1638">
      <w:pPr>
        <w:pStyle w:val="BodyText"/>
        <w:numPr>
          <w:ilvl w:val="2"/>
          <w:numId w:val="47"/>
        </w:numPr>
      </w:pPr>
      <w:r>
        <w:t>Software warranty</w:t>
      </w:r>
    </w:p>
    <w:p w14:paraId="1360F224" w14:textId="68A4C5FF" w:rsidR="00051547" w:rsidRPr="00513DF1" w:rsidRDefault="00051547" w:rsidP="005D1638">
      <w:pPr>
        <w:pStyle w:val="BodyText"/>
        <w:numPr>
          <w:ilvl w:val="2"/>
          <w:numId w:val="47"/>
        </w:numPr>
      </w:pPr>
      <w:r w:rsidRPr="00A13354">
        <w:t xml:space="preserve">Secure </w:t>
      </w:r>
      <w:r w:rsidR="00AF0C13">
        <w:t>s</w:t>
      </w:r>
      <w:r w:rsidR="00AF0C13" w:rsidRPr="00A13354">
        <w:t xml:space="preserve">oftware </w:t>
      </w:r>
      <w:r w:rsidR="00AF0C13">
        <w:t>d</w:t>
      </w:r>
      <w:r w:rsidR="00AF0C13" w:rsidRPr="00A13354">
        <w:t xml:space="preserve">evelopment </w:t>
      </w:r>
      <w:r w:rsidR="00AF0C13">
        <w:t>a</w:t>
      </w:r>
      <w:r w:rsidR="00AF0C13" w:rsidRPr="00A13354">
        <w:t>ttestation</w:t>
      </w:r>
      <w:r>
        <w:rPr>
          <w:rStyle w:val="FootnoteReference"/>
        </w:rPr>
        <w:footnoteReference w:id="4"/>
      </w:r>
    </w:p>
    <w:p w14:paraId="0936015C" w14:textId="7B47A6CD" w:rsidR="00051547" w:rsidRDefault="00051547" w:rsidP="005D1638">
      <w:pPr>
        <w:pStyle w:val="BodyText"/>
        <w:numPr>
          <w:ilvl w:val="2"/>
          <w:numId w:val="47"/>
        </w:numPr>
      </w:pPr>
      <w:r w:rsidRPr="00195CE9">
        <w:lastRenderedPageBreak/>
        <w:t xml:space="preserve">Software subcomponents and direct dependencies, where available via </w:t>
      </w:r>
      <w:r w:rsidR="00B55568">
        <w:t xml:space="preserve">a </w:t>
      </w:r>
      <w:r w:rsidRPr="00195CE9">
        <w:t>Software Bill of Materials</w:t>
      </w:r>
    </w:p>
    <w:p w14:paraId="77DED553" w14:textId="77777777" w:rsidR="00051547" w:rsidRPr="00D33F5E" w:rsidRDefault="00051547" w:rsidP="005D1638">
      <w:pPr>
        <w:pStyle w:val="BodyText"/>
        <w:numPr>
          <w:ilvl w:val="1"/>
          <w:numId w:val="47"/>
        </w:numPr>
      </w:pPr>
      <w:r w:rsidRPr="00D33F5E">
        <w:t xml:space="preserve">Product license type (e.g., single user, </w:t>
      </w:r>
      <w:r>
        <w:t xml:space="preserve">volume license, </w:t>
      </w:r>
      <w:r w:rsidRPr="00D33F5E">
        <w:t>public license, freeware)</w:t>
      </w:r>
    </w:p>
    <w:p w14:paraId="3AAAC61E" w14:textId="5C5CC5A9" w:rsidR="00051547" w:rsidRDefault="00051547" w:rsidP="005D1638">
      <w:pPr>
        <w:pStyle w:val="BodyText"/>
        <w:numPr>
          <w:ilvl w:val="2"/>
          <w:numId w:val="47"/>
        </w:numPr>
      </w:pPr>
      <w:r>
        <w:t>Product license quantity (</w:t>
      </w:r>
      <w:r w:rsidR="0047708B">
        <w:t>e.g.,</w:t>
      </w:r>
      <w:r>
        <w:t xml:space="preserve"> number of single user licenses or seats licensed as part of a volume license)</w:t>
      </w:r>
    </w:p>
    <w:p w14:paraId="447F3534" w14:textId="77777777" w:rsidR="00051547" w:rsidRDefault="00051547" w:rsidP="005D1638">
      <w:pPr>
        <w:pStyle w:val="BodyText"/>
        <w:numPr>
          <w:ilvl w:val="2"/>
          <w:numId w:val="47"/>
        </w:numPr>
      </w:pPr>
      <w:r>
        <w:t>Product license identifier (e.g., license key, authorization code)</w:t>
      </w:r>
    </w:p>
    <w:p w14:paraId="5F28F098" w14:textId="0F5BD028" w:rsidR="00051547" w:rsidRDefault="00051547" w:rsidP="005D1638">
      <w:pPr>
        <w:pStyle w:val="BodyText"/>
        <w:numPr>
          <w:ilvl w:val="2"/>
          <w:numId w:val="47"/>
        </w:numPr>
      </w:pPr>
      <w:r>
        <w:t xml:space="preserve">Product license holders </w:t>
      </w:r>
      <w:r w:rsidR="00AE0645">
        <w:t>or</w:t>
      </w:r>
      <w:r>
        <w:t xml:space="preserve"> users</w:t>
      </w:r>
      <w:r w:rsidR="00AE0645">
        <w:t>,</w:t>
      </w:r>
      <w:r>
        <w:t xml:space="preserve"> </w:t>
      </w:r>
      <w:r w:rsidR="00AE0645">
        <w:t xml:space="preserve">including </w:t>
      </w:r>
      <w:r>
        <w:t>limits for distinct license registrations and concurrent license usage</w:t>
      </w:r>
    </w:p>
    <w:p w14:paraId="40A2D5DA" w14:textId="77777777" w:rsidR="00051547" w:rsidRDefault="00051547" w:rsidP="005D1638">
      <w:pPr>
        <w:pStyle w:val="BodyText"/>
        <w:numPr>
          <w:ilvl w:val="2"/>
          <w:numId w:val="47"/>
        </w:numPr>
      </w:pPr>
      <w:r>
        <w:t>Product license expiration date</w:t>
      </w:r>
    </w:p>
    <w:p w14:paraId="41F2F5D8" w14:textId="77777777" w:rsidR="00051547" w:rsidRDefault="00051547" w:rsidP="005D1638">
      <w:pPr>
        <w:pStyle w:val="BodyText"/>
        <w:numPr>
          <w:ilvl w:val="1"/>
          <w:numId w:val="47"/>
        </w:numPr>
      </w:pPr>
      <w:r>
        <w:t>Maintenance support contract status</w:t>
      </w:r>
    </w:p>
    <w:p w14:paraId="0D60747D" w14:textId="5D47497D" w:rsidR="003C1984" w:rsidRPr="005D1638" w:rsidRDefault="003C1984" w:rsidP="005D1638">
      <w:pPr>
        <w:pStyle w:val="BodyText"/>
        <w:numPr>
          <w:ilvl w:val="0"/>
          <w:numId w:val="42"/>
        </w:numPr>
        <w:rPr>
          <w:bCs/>
        </w:rPr>
      </w:pPr>
      <w:r w:rsidRPr="005D1638">
        <w:rPr>
          <w:b/>
          <w:bCs/>
        </w:rPr>
        <w:t xml:space="preserve">Control </w:t>
      </w:r>
      <w:r w:rsidR="00A31A50" w:rsidRPr="005D1638">
        <w:rPr>
          <w:b/>
          <w:bCs/>
        </w:rPr>
        <w:t>Implementation Details</w:t>
      </w:r>
    </w:p>
    <w:p w14:paraId="6E402161" w14:textId="19625535" w:rsidR="00CA46DD" w:rsidRDefault="00056300" w:rsidP="005D1638">
      <w:pPr>
        <w:pStyle w:val="BodyText"/>
        <w:ind w:left="720"/>
      </w:pPr>
      <w:r w:rsidRPr="000E0C33">
        <w:t>Identify the selected controls</w:t>
      </w:r>
      <w:r w:rsidR="003234CC">
        <w:t xml:space="preserve"> —</w:t>
      </w:r>
      <w:r w:rsidRPr="000E0C33">
        <w:t xml:space="preserve"> starting with the control selection approach used</w:t>
      </w:r>
      <w:r w:rsidR="003234CC">
        <w:t xml:space="preserve"> — </w:t>
      </w:r>
      <w:r w:rsidR="000D2EFD">
        <w:t>to</w:t>
      </w:r>
      <w:r w:rsidR="000D2EFD" w:rsidRPr="000E0C33">
        <w:t xml:space="preserve"> </w:t>
      </w:r>
      <w:r w:rsidRPr="000E0C33">
        <w:t xml:space="preserve">provide implementation details for all </w:t>
      </w:r>
      <w:r w:rsidR="000D2EFD">
        <w:t xml:space="preserve">the </w:t>
      </w:r>
      <w:r w:rsidRPr="000E0C33">
        <w:t xml:space="preserve">controls </w:t>
      </w:r>
      <w:r w:rsidR="000D2EFD">
        <w:t xml:space="preserve">that are </w:t>
      </w:r>
      <w:r w:rsidRPr="000E0C33">
        <w:t xml:space="preserve">allocated to the system. </w:t>
      </w:r>
      <w:r>
        <w:t>Reference organization</w:t>
      </w:r>
      <w:r w:rsidR="000D2EFD">
        <w:t>al</w:t>
      </w:r>
      <w:r>
        <w:t xml:space="preserve"> policies and/or processes to determine control selection, tailoring, and allocation.</w:t>
      </w:r>
      <w:r w:rsidR="006D35A6">
        <w:t xml:space="preserve"> </w:t>
      </w:r>
      <w:r w:rsidR="00CA46DD" w:rsidRPr="00E902A0">
        <w:t>State the control selection approach used (e.g.,</w:t>
      </w:r>
      <w:r w:rsidR="000559A7">
        <w:t xml:space="preserve"> SP</w:t>
      </w:r>
      <w:r w:rsidR="002F33BB">
        <w:t> 800</w:t>
      </w:r>
      <w:r w:rsidR="00D21ADE">
        <w:noBreakHyphen/>
      </w:r>
      <w:r w:rsidR="002F33BB">
        <w:t>53B</w:t>
      </w:r>
      <w:r w:rsidR="00CA46DD" w:rsidRPr="00E902A0">
        <w:t xml:space="preserve"> control baseline)</w:t>
      </w:r>
      <w:r w:rsidR="00A334CD">
        <w:t xml:space="preserve">, including </w:t>
      </w:r>
      <w:r w:rsidR="00CA46DD" w:rsidRPr="00E902A0">
        <w:t>organizational</w:t>
      </w:r>
      <w:r w:rsidR="00A334CD">
        <w:t xml:space="preserve">ly </w:t>
      </w:r>
      <w:r w:rsidR="00CA46DD" w:rsidRPr="00E902A0">
        <w:t xml:space="preserve">tailored control baselines or overlays </w:t>
      </w:r>
      <w:r w:rsidR="00A334CD">
        <w:t xml:space="preserve">that are </w:t>
      </w:r>
      <w:r w:rsidR="00CA46DD">
        <w:t>applied</w:t>
      </w:r>
      <w:r w:rsidR="00CA46DD" w:rsidRPr="00E902A0">
        <w:t xml:space="preserve"> for control selection.</w:t>
      </w:r>
    </w:p>
    <w:p w14:paraId="2D4D89BD" w14:textId="258FDAAE" w:rsidR="00CA46DD" w:rsidRDefault="00CA46DD" w:rsidP="005D1638">
      <w:pPr>
        <w:pStyle w:val="BodyText"/>
        <w:ind w:left="720"/>
      </w:pPr>
      <w:r w:rsidRPr="001A5B0D">
        <w:t xml:space="preserve">Privacy risk management tools, including </w:t>
      </w:r>
      <w:r w:rsidR="00AF3D1A">
        <w:t>PIAs</w:t>
      </w:r>
      <w:r w:rsidRPr="001A5B0D">
        <w:t xml:space="preserve"> and the </w:t>
      </w:r>
      <w:r w:rsidR="000E0813">
        <w:t xml:space="preserve">NIST </w:t>
      </w:r>
      <w:r w:rsidR="002F33BB">
        <w:t>Privacy Risk Assessment Methodology (PRAM)</w:t>
      </w:r>
      <w:r w:rsidRPr="001A5B0D">
        <w:t>, support the analysis of privacy requirements on the impact level for each security objective.</w:t>
      </w:r>
      <w:r w:rsidR="00AF3D1A">
        <w:rPr>
          <w:rStyle w:val="FootnoteReference"/>
        </w:rPr>
        <w:footnoteReference w:id="5"/>
      </w:r>
      <w:r>
        <w:t xml:space="preserve"> The following information is captured in the system privacy plan:</w:t>
      </w:r>
    </w:p>
    <w:p w14:paraId="12A9E91C" w14:textId="1AC50EF1" w:rsidR="00CA46DD" w:rsidRPr="006453C1" w:rsidRDefault="00CA46DD" w:rsidP="005D1638">
      <w:pPr>
        <w:pStyle w:val="BodyText"/>
        <w:numPr>
          <w:ilvl w:val="0"/>
          <w:numId w:val="49"/>
        </w:numPr>
        <w:ind w:left="1080"/>
      </w:pPr>
      <w:r w:rsidRPr="006453C1">
        <w:t xml:space="preserve">System </w:t>
      </w:r>
      <w:r w:rsidR="008C41CF">
        <w:t>p</w:t>
      </w:r>
      <w:r w:rsidR="008C41CF" w:rsidRPr="006453C1">
        <w:t xml:space="preserve">rivacy </w:t>
      </w:r>
      <w:r w:rsidRPr="006453C1">
        <w:t>Requirement</w:t>
      </w:r>
      <w:r w:rsidR="00AF3D1A">
        <w:t>s</w:t>
      </w:r>
    </w:p>
    <w:p w14:paraId="1B609BA9" w14:textId="14DB0334" w:rsidR="00CA46DD" w:rsidRPr="006453C1" w:rsidRDefault="00CA46DD" w:rsidP="005D1638">
      <w:pPr>
        <w:pStyle w:val="BodyText"/>
        <w:numPr>
          <w:ilvl w:val="0"/>
          <w:numId w:val="49"/>
        </w:numPr>
        <w:ind w:left="1080"/>
      </w:pPr>
      <w:r w:rsidRPr="006453C1">
        <w:t>Source</w:t>
      </w:r>
      <w:r>
        <w:t xml:space="preserve"> </w:t>
      </w:r>
      <w:r w:rsidRPr="006453C1">
        <w:t>(e.g., PIA, PRA, SORN, MOU, law</w:t>
      </w:r>
      <w:r w:rsidR="007E0519">
        <w:t>s</w:t>
      </w:r>
      <w:r w:rsidRPr="006453C1">
        <w:t>, regulation</w:t>
      </w:r>
      <w:r w:rsidR="007E0519">
        <w:t>s</w:t>
      </w:r>
      <w:r w:rsidRPr="006453C1">
        <w:t>)</w:t>
      </w:r>
    </w:p>
    <w:p w14:paraId="6440569E" w14:textId="4AE8A342" w:rsidR="00CA46DD" w:rsidRDefault="00CA46DD" w:rsidP="005D1638">
      <w:pPr>
        <w:pStyle w:val="BodyText"/>
        <w:numPr>
          <w:ilvl w:val="0"/>
          <w:numId w:val="49"/>
        </w:numPr>
        <w:ind w:left="1080"/>
      </w:pPr>
      <w:r w:rsidRPr="006453C1">
        <w:t xml:space="preserve">Related </w:t>
      </w:r>
      <w:r w:rsidR="007E0519">
        <w:t>i</w:t>
      </w:r>
      <w:r w:rsidRPr="006453C1">
        <w:t xml:space="preserve">nformation </w:t>
      </w:r>
      <w:r w:rsidR="007E0519">
        <w:t>t</w:t>
      </w:r>
      <w:r w:rsidR="007E0519" w:rsidRPr="006453C1">
        <w:t>ypes</w:t>
      </w:r>
    </w:p>
    <w:p w14:paraId="1347DC65" w14:textId="7EB65C11" w:rsidR="00CA46DD" w:rsidRPr="006453C1" w:rsidRDefault="00CA46DD" w:rsidP="005D1638">
      <w:pPr>
        <w:pStyle w:val="BodyText"/>
        <w:numPr>
          <w:ilvl w:val="0"/>
          <w:numId w:val="49"/>
        </w:numPr>
        <w:ind w:left="1080"/>
      </w:pPr>
      <w:r w:rsidRPr="006453C1">
        <w:t xml:space="preserve">Privacy </w:t>
      </w:r>
      <w:r w:rsidR="007E0519">
        <w:t>c</w:t>
      </w:r>
      <w:r w:rsidR="007E0519" w:rsidRPr="006453C1">
        <w:t xml:space="preserve">apabilities </w:t>
      </w:r>
      <w:r w:rsidRPr="006453C1">
        <w:t xml:space="preserve">by </w:t>
      </w:r>
      <w:r w:rsidR="007E0519">
        <w:t>o</w:t>
      </w:r>
      <w:r w:rsidR="007E0519" w:rsidRPr="006453C1">
        <w:t xml:space="preserve">bjectives </w:t>
      </w:r>
      <w:r w:rsidRPr="006453C1">
        <w:t>(</w:t>
      </w:r>
      <w:r w:rsidR="007E0519">
        <w:t>i.e., p</w:t>
      </w:r>
      <w:r w:rsidRPr="006453C1">
        <w:t xml:space="preserve">redictability, </w:t>
      </w:r>
      <w:r w:rsidR="007E0519">
        <w:t>m</w:t>
      </w:r>
      <w:r w:rsidR="007E0519" w:rsidRPr="006453C1">
        <w:t>anageability</w:t>
      </w:r>
      <w:r w:rsidRPr="006453C1">
        <w:t xml:space="preserve">, </w:t>
      </w:r>
      <w:r w:rsidR="007E0519">
        <w:t>and d</w:t>
      </w:r>
      <w:r w:rsidR="007E0519" w:rsidRPr="006453C1">
        <w:t>isassociability</w:t>
      </w:r>
      <w:r w:rsidRPr="006453C1">
        <w:t>)</w:t>
      </w:r>
      <w:r>
        <w:t xml:space="preserve"> </w:t>
      </w:r>
    </w:p>
    <w:p w14:paraId="46DEBEDF" w14:textId="20A15BE5" w:rsidR="00CA46DD" w:rsidRDefault="00CA46DD" w:rsidP="005D1638">
      <w:pPr>
        <w:pStyle w:val="BodyText"/>
        <w:numPr>
          <w:ilvl w:val="0"/>
          <w:numId w:val="49"/>
        </w:numPr>
        <w:ind w:left="1080"/>
      </w:pPr>
      <w:r w:rsidRPr="006453C1">
        <w:t xml:space="preserve">Security </w:t>
      </w:r>
      <w:r w:rsidR="007E0519">
        <w:t>c</w:t>
      </w:r>
      <w:r w:rsidR="007E0519" w:rsidRPr="006453C1" w:rsidDel="004464F6">
        <w:t xml:space="preserve">apabilities </w:t>
      </w:r>
      <w:r w:rsidRPr="006453C1">
        <w:t xml:space="preserve">by </w:t>
      </w:r>
      <w:r w:rsidR="007E0519">
        <w:t>o</w:t>
      </w:r>
      <w:r w:rsidR="007E0519" w:rsidRPr="006453C1">
        <w:t xml:space="preserve">bjectives </w:t>
      </w:r>
      <w:r w:rsidRPr="006453C1">
        <w:t>(</w:t>
      </w:r>
      <w:r w:rsidR="007E0519">
        <w:t>i.e., c</w:t>
      </w:r>
      <w:r w:rsidR="007E0519" w:rsidRPr="006453C1">
        <w:t>onfidentiality</w:t>
      </w:r>
      <w:r w:rsidRPr="006453C1">
        <w:t xml:space="preserve">, </w:t>
      </w:r>
      <w:r w:rsidR="007E0519">
        <w:t>i</w:t>
      </w:r>
      <w:r w:rsidR="007E0519" w:rsidRPr="006453C1">
        <w:t>ntegrity</w:t>
      </w:r>
      <w:r w:rsidRPr="006453C1">
        <w:t xml:space="preserve">, </w:t>
      </w:r>
      <w:r w:rsidR="007E0519">
        <w:t>and a</w:t>
      </w:r>
      <w:r w:rsidR="007E0519" w:rsidRPr="006453C1">
        <w:t>vailability</w:t>
      </w:r>
      <w:r w:rsidRPr="006453C1">
        <w:t>)</w:t>
      </w:r>
    </w:p>
    <w:p w14:paraId="6A4D42FB" w14:textId="1C169D40" w:rsidR="00CA46DD" w:rsidRPr="006453C1" w:rsidRDefault="00CA46DD" w:rsidP="005D1638">
      <w:pPr>
        <w:pStyle w:val="BodyText"/>
        <w:ind w:left="720"/>
      </w:pPr>
      <w:r w:rsidRPr="001A5B0D">
        <w:t>The privacy and security capabilities by objectives inform the security impact values for each information type</w:t>
      </w:r>
      <w:r>
        <w:t xml:space="preserve"> </w:t>
      </w:r>
      <w:r w:rsidR="0039255E">
        <w:t xml:space="preserve">and </w:t>
      </w:r>
      <w:r w:rsidRPr="001A5B0D">
        <w:t>the control selection for each requirement.</w:t>
      </w:r>
    </w:p>
    <w:p w14:paraId="61D1B570" w14:textId="108381BD" w:rsidR="00BD779E" w:rsidRDefault="00BD779E" w:rsidP="005D1638">
      <w:pPr>
        <w:pStyle w:val="BodyText"/>
        <w:ind w:left="720"/>
      </w:pPr>
      <w:r>
        <w:t xml:space="preserve">Provide a thorough description of how allocated controls are </w:t>
      </w:r>
      <w:r w:rsidR="000E730A">
        <w:t xml:space="preserve">or will be </w:t>
      </w:r>
      <w:r>
        <w:t xml:space="preserve">implemented. Reference relevant artifacts for control </w:t>
      </w:r>
      <w:r w:rsidR="00F1592A">
        <w:t>implementation and</w:t>
      </w:r>
      <w:r w:rsidR="008E60CC">
        <w:t xml:space="preserve"> i</w:t>
      </w:r>
      <w:r>
        <w:t>ncorporate control tailoring decision justifications as needed.</w:t>
      </w:r>
    </w:p>
    <w:p w14:paraId="4FCD4977" w14:textId="452A8206" w:rsidR="00F55C1D" w:rsidRDefault="00BD779E" w:rsidP="005D1638">
      <w:pPr>
        <w:pStyle w:val="BodyText"/>
        <w:ind w:left="720"/>
      </w:pPr>
      <w:r>
        <w:lastRenderedPageBreak/>
        <w:t>Include additional control specification information from tailoring activities and decisions that may not be part of the control implementation details.</w:t>
      </w:r>
    </w:p>
    <w:p w14:paraId="2DD54CB9" w14:textId="77777777" w:rsidR="00F55C1D" w:rsidRPr="005D1638" w:rsidRDefault="00F55C1D" w:rsidP="005D1638">
      <w:pPr>
        <w:pStyle w:val="BodyText"/>
        <w:keepNext/>
        <w:numPr>
          <w:ilvl w:val="0"/>
          <w:numId w:val="42"/>
        </w:numPr>
        <w:rPr>
          <w:bCs/>
        </w:rPr>
      </w:pPr>
      <w:r w:rsidRPr="005D1638">
        <w:rPr>
          <w:b/>
          <w:bCs/>
        </w:rPr>
        <w:t>Information Exchanges</w:t>
      </w:r>
    </w:p>
    <w:p w14:paraId="6AED181E" w14:textId="5D0ED59A" w:rsidR="00F55C1D" w:rsidRDefault="00E26BFA" w:rsidP="005D1638">
      <w:pPr>
        <w:pStyle w:val="BodyText"/>
        <w:ind w:left="720"/>
      </w:pPr>
      <w:r w:rsidRPr="007943FA">
        <w:t>Provide an overview of the information exchanges in which the system participates</w:t>
      </w:r>
      <w:r>
        <w:t xml:space="preserve"> and </w:t>
      </w:r>
      <w:r w:rsidR="00AC67A3">
        <w:t xml:space="preserve">the following </w:t>
      </w:r>
      <w:r w:rsidR="00F55C1D">
        <w:t xml:space="preserve">details for each </w:t>
      </w:r>
      <w:r w:rsidR="00F55C1D" w:rsidRPr="00211B88">
        <w:t>information exchange agreement</w:t>
      </w:r>
      <w:r w:rsidR="0097355F">
        <w:t>:</w:t>
      </w:r>
    </w:p>
    <w:p w14:paraId="505366B0" w14:textId="311D8632" w:rsidR="00430B5C" w:rsidRDefault="00430B5C" w:rsidP="005D1638">
      <w:pPr>
        <w:pStyle w:val="BulletListLevel1"/>
        <w:ind w:left="1080"/>
      </w:pPr>
      <w:r>
        <w:t xml:space="preserve">Type of agreement used for the information exchange (e.g., </w:t>
      </w:r>
      <w:r w:rsidR="00A961C0">
        <w:t xml:space="preserve">interconnection security agreement, </w:t>
      </w:r>
      <w:r w:rsidR="009141DD">
        <w:t>m</w:t>
      </w:r>
      <w:r w:rsidR="001E1D1A">
        <w:t xml:space="preserve">emorandum </w:t>
      </w:r>
      <w:r w:rsidR="00A961C0">
        <w:t xml:space="preserve">of </w:t>
      </w:r>
      <w:r w:rsidR="009141DD">
        <w:t>a</w:t>
      </w:r>
      <w:r w:rsidR="001E1D1A">
        <w:t>greement</w:t>
      </w:r>
      <w:r w:rsidR="00A961C0">
        <w:t>,</w:t>
      </w:r>
      <w:r w:rsidR="00A961C0" w:rsidRPr="00F535FA">
        <w:t xml:space="preserve"> </w:t>
      </w:r>
      <w:r w:rsidR="00A961C0">
        <w:t>memorandum of understanding)</w:t>
      </w:r>
    </w:p>
    <w:p w14:paraId="2A975B2F" w14:textId="7375AEAF" w:rsidR="00430B5C" w:rsidRPr="00D92CCF" w:rsidRDefault="00430B5C" w:rsidP="005D1638">
      <w:pPr>
        <w:pStyle w:val="BulletListLevel1"/>
        <w:ind w:left="1080"/>
      </w:pPr>
      <w:r>
        <w:t>Effective start and end d</w:t>
      </w:r>
      <w:r w:rsidRPr="00D92CCF">
        <w:t xml:space="preserve">ate of </w:t>
      </w:r>
      <w:r>
        <w:t xml:space="preserve">the </w:t>
      </w:r>
      <w:r w:rsidRPr="00D92CCF">
        <w:t>agreement</w:t>
      </w:r>
    </w:p>
    <w:p w14:paraId="0B91ED79" w14:textId="77777777" w:rsidR="00430B5C" w:rsidRDefault="00430B5C" w:rsidP="005D1638">
      <w:pPr>
        <w:pStyle w:val="BulletListLevel1"/>
        <w:ind w:left="1080"/>
      </w:pPr>
      <w:r>
        <w:t>Systems participating in the agreement, including:</w:t>
      </w:r>
    </w:p>
    <w:p w14:paraId="784FF4CC" w14:textId="6B6F6C37" w:rsidR="00430B5C" w:rsidRDefault="00430B5C" w:rsidP="0091592C">
      <w:pPr>
        <w:pStyle w:val="BulletListLevel2"/>
      </w:pPr>
      <w:r>
        <w:t>Name, role, title, and organization of the system owner and authorizing official</w:t>
      </w:r>
    </w:p>
    <w:p w14:paraId="2E6F3F01" w14:textId="2C975BB0" w:rsidR="00430B5C" w:rsidRDefault="00430B5C" w:rsidP="0091592C">
      <w:pPr>
        <w:pStyle w:val="BulletListLevel2"/>
      </w:pPr>
      <w:r>
        <w:t>System name and unique system identifier assigned by the system owner’s organization</w:t>
      </w:r>
    </w:p>
    <w:p w14:paraId="7CD0DDCE" w14:textId="7016D546" w:rsidR="00430B5C" w:rsidRDefault="00F269C8" w:rsidP="0091592C">
      <w:pPr>
        <w:pStyle w:val="BulletListLevel2"/>
      </w:pPr>
      <w:r>
        <w:t>FIPS </w:t>
      </w:r>
      <w:r w:rsidR="00E805E9">
        <w:t xml:space="preserve">199 </w:t>
      </w:r>
      <w:r w:rsidR="00430B5C">
        <w:t>categorization of the system and the information being exchanged</w:t>
      </w:r>
    </w:p>
    <w:p w14:paraId="73DA1CDF" w14:textId="3700D3FE" w:rsidR="00430B5C" w:rsidRDefault="00430B5C" w:rsidP="0091592C">
      <w:pPr>
        <w:pStyle w:val="BulletListLevel2"/>
      </w:pPr>
      <w:r>
        <w:t>System authorization decisions status</w:t>
      </w:r>
    </w:p>
    <w:p w14:paraId="11928CBA" w14:textId="489811DD" w:rsidR="00430B5C" w:rsidRPr="00D92CCF" w:rsidRDefault="00430B5C" w:rsidP="005D1638">
      <w:pPr>
        <w:pStyle w:val="BulletListLevel1"/>
        <w:ind w:left="1080"/>
      </w:pPr>
      <w:r>
        <w:t>Brief description of the exchange</w:t>
      </w:r>
      <w:r w:rsidR="008C3AF5">
        <w:t>,</w:t>
      </w:r>
      <w:r>
        <w:t xml:space="preserve"> including the purpose, type of data, and expected outputs</w:t>
      </w:r>
    </w:p>
    <w:p w14:paraId="3E2D7CD5" w14:textId="04DA130B" w:rsidR="00430B5C" w:rsidRPr="00D92CCF" w:rsidRDefault="00430B5C" w:rsidP="005D1638">
      <w:pPr>
        <w:pStyle w:val="BulletListLevel1"/>
        <w:ind w:left="1080"/>
      </w:pPr>
      <w:r>
        <w:t xml:space="preserve">Method of </w:t>
      </w:r>
      <w:r w:rsidRPr="00D92CCF">
        <w:t xml:space="preserve">information exchange (e.g., </w:t>
      </w:r>
      <w:r w:rsidR="008C3AF5">
        <w:t>v</w:t>
      </w:r>
      <w:r w:rsidR="008C3AF5" w:rsidRPr="00D92CCF">
        <w:t xml:space="preserve">irtual </w:t>
      </w:r>
      <w:r w:rsidR="008C3AF5">
        <w:t>p</w:t>
      </w:r>
      <w:r w:rsidR="008C3AF5" w:rsidRPr="00D92CCF">
        <w:t xml:space="preserve">rivate </w:t>
      </w:r>
      <w:r w:rsidR="008C3AF5">
        <w:t>n</w:t>
      </w:r>
      <w:r w:rsidR="008C3AF5" w:rsidRPr="00D92CCF">
        <w:t>etwork</w:t>
      </w:r>
      <w:r>
        <w:t>, extranet, dedicated data transfer application</w:t>
      </w:r>
      <w:r w:rsidRPr="00D92CCF">
        <w:t>)</w:t>
      </w:r>
    </w:p>
    <w:p w14:paraId="721AD93C" w14:textId="0DBD0559" w:rsidR="00430B5C" w:rsidRDefault="00430B5C" w:rsidP="005D1638">
      <w:pPr>
        <w:pStyle w:val="BulletListLevel1"/>
        <w:ind w:left="1080"/>
      </w:pPr>
      <w:r>
        <w:t>Interface characteristics that explain how the information is being exchanged between the systems</w:t>
      </w:r>
    </w:p>
    <w:p w14:paraId="0B0CB52E" w14:textId="3D1943C5" w:rsidR="00430B5C" w:rsidRDefault="00430B5C" w:rsidP="005D1638">
      <w:pPr>
        <w:pStyle w:val="BulletListLevel1"/>
        <w:ind w:left="1080"/>
      </w:pPr>
      <w:r>
        <w:t>Diagrams that show the data flows</w:t>
      </w:r>
      <w:r w:rsidR="00386098">
        <w:t>,</w:t>
      </w:r>
      <w:r>
        <w:t xml:space="preserve"> system components</w:t>
      </w:r>
      <w:r w:rsidR="00386098">
        <w:t>,</w:t>
      </w:r>
      <w:r>
        <w:t xml:space="preserve"> and technologies involved</w:t>
      </w:r>
    </w:p>
    <w:p w14:paraId="018F6C39" w14:textId="0D49ADF1" w:rsidR="00430B5C" w:rsidRDefault="00430B5C" w:rsidP="005D1638">
      <w:pPr>
        <w:pStyle w:val="BulletListLevel1"/>
        <w:ind w:left="1080"/>
      </w:pPr>
      <w:r>
        <w:t xml:space="preserve">Findings and mitigation strategies </w:t>
      </w:r>
      <w:r w:rsidR="00386098">
        <w:t xml:space="preserve">that are </w:t>
      </w:r>
      <w:r>
        <w:t xml:space="preserve">relevant to the components involved in the information exchange </w:t>
      </w:r>
      <w:r w:rsidR="00386098">
        <w:t xml:space="preserve">and may be </w:t>
      </w:r>
      <w:r>
        <w:t>identified in:</w:t>
      </w:r>
    </w:p>
    <w:p w14:paraId="76377742" w14:textId="77777777" w:rsidR="00430B5C" w:rsidRDefault="00430B5C" w:rsidP="00D621D9">
      <w:pPr>
        <w:pStyle w:val="BulletListLevel2"/>
      </w:pPr>
      <w:r>
        <w:t>Security, privacy, or cybersecurity supply chain risk assessment reports;</w:t>
      </w:r>
    </w:p>
    <w:p w14:paraId="48E713CA" w14:textId="77777777" w:rsidR="00430B5C" w:rsidRDefault="00430B5C" w:rsidP="00D621D9">
      <w:pPr>
        <w:pStyle w:val="BulletListLevel2"/>
      </w:pPr>
      <w:r>
        <w:t>Security and privacy control assessments; or</w:t>
      </w:r>
    </w:p>
    <w:p w14:paraId="63EF18A7" w14:textId="5EA2B411" w:rsidR="00430B5C" w:rsidRDefault="00430B5C" w:rsidP="00D621D9">
      <w:pPr>
        <w:pStyle w:val="BulletListLevel2"/>
      </w:pPr>
      <w:r>
        <w:t xml:space="preserve">Information security continuous monitoring processes </w:t>
      </w:r>
      <w:r w:rsidR="00F67EC9">
        <w:t xml:space="preserve">that </w:t>
      </w:r>
      <w:r>
        <w:t>identify security and privacy risks and mitigation strategies.</w:t>
      </w:r>
    </w:p>
    <w:p w14:paraId="5334AA3C" w14:textId="09754A60" w:rsidR="0097355F" w:rsidRPr="0097355F" w:rsidRDefault="0097355F" w:rsidP="005D1638">
      <w:pPr>
        <w:pStyle w:val="BodyText"/>
        <w:ind w:left="720"/>
      </w:pPr>
      <w:r w:rsidRPr="002F03E2">
        <w:t>Include a summary of privacy considerations related to each agreement, which may inform the controls selected for the system.</w:t>
      </w:r>
    </w:p>
    <w:p w14:paraId="24C3189B" w14:textId="77777777" w:rsidR="00F55C1D" w:rsidRPr="005D1638" w:rsidRDefault="00F55C1D" w:rsidP="005D1638">
      <w:pPr>
        <w:pStyle w:val="BodyText"/>
        <w:numPr>
          <w:ilvl w:val="0"/>
          <w:numId w:val="42"/>
        </w:numPr>
        <w:rPr>
          <w:bCs/>
        </w:rPr>
      </w:pPr>
      <w:r w:rsidRPr="005D1638">
        <w:rPr>
          <w:b/>
          <w:bCs/>
        </w:rPr>
        <w:t>Laws, Regulations, and Policies Affecting the System</w:t>
      </w:r>
    </w:p>
    <w:p w14:paraId="6B93C6C0" w14:textId="3A1AAB02" w:rsidR="00F55C1D" w:rsidRPr="00D91EAC" w:rsidRDefault="00AA1ACF" w:rsidP="005D1638">
      <w:pPr>
        <w:pStyle w:val="BodyText"/>
        <w:ind w:left="720"/>
      </w:pPr>
      <w:r>
        <w:t>List applicable</w:t>
      </w:r>
      <w:r w:rsidRPr="00542331">
        <w:t xml:space="preserve"> </w:t>
      </w:r>
      <w:r w:rsidR="001776B5" w:rsidRPr="00542331">
        <w:t xml:space="preserve">laws, </w:t>
      </w:r>
      <w:r w:rsidR="00704D17">
        <w:t>executive orders, directives, policies, and regulations</w:t>
      </w:r>
      <w:r w:rsidR="00704D17" w:rsidRPr="00542331" w:rsidDel="00704D17">
        <w:t xml:space="preserve"> </w:t>
      </w:r>
      <w:r w:rsidR="001776B5" w:rsidRPr="00542331">
        <w:t xml:space="preserve">that </w:t>
      </w:r>
      <w:r w:rsidR="001776B5">
        <w:t xml:space="preserve">establish specific requirements </w:t>
      </w:r>
      <w:r w:rsidR="00F55C1D" w:rsidRPr="0030516E">
        <w:t>for privacy risk management.</w:t>
      </w:r>
    </w:p>
    <w:p w14:paraId="1A7214EC" w14:textId="77777777" w:rsidR="00BD779E" w:rsidRPr="005D1638" w:rsidRDefault="00BD779E" w:rsidP="005D1638">
      <w:pPr>
        <w:pStyle w:val="BodyText"/>
        <w:keepNext/>
        <w:numPr>
          <w:ilvl w:val="0"/>
          <w:numId w:val="42"/>
        </w:numPr>
        <w:rPr>
          <w:bCs/>
        </w:rPr>
      </w:pPr>
      <w:r w:rsidRPr="005D1638">
        <w:rPr>
          <w:b/>
          <w:bCs/>
        </w:rPr>
        <w:lastRenderedPageBreak/>
        <w:t>Digital Identity Acceptance Statement</w:t>
      </w:r>
    </w:p>
    <w:p w14:paraId="0B5239A1" w14:textId="4D5806D2" w:rsidR="0034459E" w:rsidRDefault="0034459E" w:rsidP="005D1638">
      <w:pPr>
        <w:pStyle w:val="BodyText"/>
        <w:ind w:left="720"/>
      </w:pPr>
      <w:r w:rsidRPr="00016D0E">
        <w:t>Provide a Digital Identity Acceptance Statement</w:t>
      </w:r>
      <w:r w:rsidR="00F9401C">
        <w:t>,</w:t>
      </w:r>
      <w:r w:rsidRPr="00016D0E">
        <w:t xml:space="preserve"> as described in </w:t>
      </w:r>
      <w:r>
        <w:t>SP 800</w:t>
      </w:r>
      <w:r>
        <w:noBreakHyphen/>
        <w:t>63</w:t>
      </w:r>
      <w:r>
        <w:noBreakHyphen/>
        <w:t>3</w:t>
      </w:r>
      <w:r w:rsidRPr="00016D0E">
        <w:t>.</w:t>
      </w:r>
      <w:r>
        <w:t xml:space="preserve"> </w:t>
      </w:r>
      <w:r w:rsidR="00F9401C">
        <w:t>At a minimum, t</w:t>
      </w:r>
      <w:r>
        <w:t xml:space="preserve">he statement </w:t>
      </w:r>
      <w:r w:rsidR="00F9401C">
        <w:t xml:space="preserve">should </w:t>
      </w:r>
      <w:r>
        <w:t>include:</w:t>
      </w:r>
    </w:p>
    <w:p w14:paraId="0607EE90" w14:textId="77777777" w:rsidR="00BD779E" w:rsidRPr="00BD779E" w:rsidRDefault="00BD779E" w:rsidP="005D1638">
      <w:pPr>
        <w:pStyle w:val="BulletListLevel1"/>
        <w:ind w:left="1080"/>
      </w:pPr>
      <w:r w:rsidRPr="00BD779E">
        <w:t xml:space="preserve">Assessed </w:t>
      </w:r>
      <w:r w:rsidRPr="005D1638">
        <w:rPr>
          <w:i/>
          <w:iCs w:val="0"/>
        </w:rPr>
        <w:t>x</w:t>
      </w:r>
      <w:r w:rsidRPr="00BD779E">
        <w:t>AL</w:t>
      </w:r>
    </w:p>
    <w:p w14:paraId="7957ABE1" w14:textId="379ABCA0" w:rsidR="00BD779E" w:rsidRPr="00BD779E" w:rsidRDefault="00BD779E" w:rsidP="005D1638">
      <w:pPr>
        <w:pStyle w:val="BulletListLevel1"/>
        <w:ind w:left="1080"/>
      </w:pPr>
      <w:r w:rsidRPr="00BD779E">
        <w:t xml:space="preserve">Implemented </w:t>
      </w:r>
      <w:r w:rsidRPr="005D1638">
        <w:rPr>
          <w:i/>
          <w:iCs w:val="0"/>
        </w:rPr>
        <w:t>x</w:t>
      </w:r>
      <w:r w:rsidRPr="00BD779E">
        <w:t>AL</w:t>
      </w:r>
    </w:p>
    <w:p w14:paraId="3369BEF7" w14:textId="77777777" w:rsidR="00BD779E" w:rsidRPr="00BD779E" w:rsidRDefault="00BD779E" w:rsidP="005D1638">
      <w:pPr>
        <w:pStyle w:val="BulletListLevel1"/>
        <w:ind w:left="1080"/>
      </w:pPr>
      <w:r w:rsidRPr="00BD779E">
        <w:t xml:space="preserve">Rationale if implemented </w:t>
      </w:r>
      <w:r w:rsidRPr="005D1638">
        <w:rPr>
          <w:i/>
          <w:iCs w:val="0"/>
        </w:rPr>
        <w:t>x</w:t>
      </w:r>
      <w:r w:rsidRPr="00BD779E">
        <w:t xml:space="preserve">AL differs from assessed </w:t>
      </w:r>
      <w:r w:rsidRPr="005D1638">
        <w:rPr>
          <w:i/>
          <w:iCs w:val="0"/>
        </w:rPr>
        <w:t>x</w:t>
      </w:r>
      <w:r w:rsidRPr="00BD779E">
        <w:t>AL</w:t>
      </w:r>
    </w:p>
    <w:p w14:paraId="7ACFD6AE" w14:textId="3FFB8179" w:rsidR="00BD779E" w:rsidRPr="00BD779E" w:rsidRDefault="00BD779E" w:rsidP="005D1638">
      <w:pPr>
        <w:pStyle w:val="BulletListLevel1"/>
        <w:ind w:left="1080"/>
      </w:pPr>
      <w:r w:rsidRPr="00BD779E">
        <w:t>Comparability demonstration of compensating controls when the complete set of applicable</w:t>
      </w:r>
      <w:r w:rsidR="00E805E9">
        <w:t xml:space="preserve"> SP</w:t>
      </w:r>
      <w:r w:rsidR="00D21ADE">
        <w:t> </w:t>
      </w:r>
      <w:r w:rsidR="00E805E9">
        <w:t>800</w:t>
      </w:r>
      <w:r w:rsidR="00D21ADE">
        <w:noBreakHyphen/>
      </w:r>
      <w:r w:rsidR="00E805E9">
        <w:t>63</w:t>
      </w:r>
      <w:r w:rsidR="00D21ADE">
        <w:noBreakHyphen/>
      </w:r>
      <w:r w:rsidR="00E805E9">
        <w:t>3</w:t>
      </w:r>
      <w:r w:rsidRPr="00BD779E">
        <w:t xml:space="preserve"> requirements are not implemented</w:t>
      </w:r>
    </w:p>
    <w:p w14:paraId="126BBFF5" w14:textId="646B57CB" w:rsidR="00BD779E" w:rsidRPr="00BD779E" w:rsidRDefault="00BD779E" w:rsidP="005D1638">
      <w:pPr>
        <w:pStyle w:val="BulletListLevel1"/>
        <w:ind w:left="1080"/>
      </w:pPr>
      <w:r w:rsidRPr="00BD779E">
        <w:t>Rationale if federated identities</w:t>
      </w:r>
      <w:r w:rsidR="00126256">
        <w:t xml:space="preserve"> are not accepted</w:t>
      </w:r>
    </w:p>
    <w:p w14:paraId="056F197D" w14:textId="05D79C1E" w:rsidR="00F55C1D" w:rsidRPr="005D1638" w:rsidRDefault="0032587E" w:rsidP="005D1638">
      <w:pPr>
        <w:pStyle w:val="BodyText"/>
        <w:numPr>
          <w:ilvl w:val="0"/>
          <w:numId w:val="42"/>
        </w:numPr>
        <w:rPr>
          <w:bCs/>
        </w:rPr>
      </w:pPr>
      <w:r w:rsidRPr="005D1638">
        <w:rPr>
          <w:b/>
          <w:bCs/>
        </w:rPr>
        <w:t>Referenced Artifacts</w:t>
      </w:r>
    </w:p>
    <w:p w14:paraId="12318516" w14:textId="57EB8995" w:rsidR="00F55C1D" w:rsidRDefault="00442CDA" w:rsidP="005D1638">
      <w:pPr>
        <w:pStyle w:val="BodyText"/>
        <w:ind w:left="720"/>
      </w:pPr>
      <w:r w:rsidRPr="006713B5">
        <w:t>Provide or identify the location of artifacts that are referenced in the</w:t>
      </w:r>
      <w:r w:rsidR="00F55C1D" w:rsidRPr="009D19EB">
        <w:t xml:space="preserve"> system privacy plan</w:t>
      </w:r>
      <w:r w:rsidR="007008DD">
        <w:t>, such as:</w:t>
      </w:r>
    </w:p>
    <w:p w14:paraId="24D25D1E" w14:textId="55334950" w:rsidR="006521D6" w:rsidRDefault="006521D6" w:rsidP="005D1638">
      <w:pPr>
        <w:pStyle w:val="BulletListLevel1"/>
        <w:ind w:left="1080"/>
      </w:pPr>
      <w:r w:rsidRPr="003A151D">
        <w:t xml:space="preserve">Breach </w:t>
      </w:r>
      <w:r w:rsidR="00B105BC">
        <w:t>n</w:t>
      </w:r>
      <w:r w:rsidR="00B105BC" w:rsidRPr="003A151D">
        <w:t xml:space="preserve">otification </w:t>
      </w:r>
      <w:r w:rsidR="00B105BC">
        <w:t>p</w:t>
      </w:r>
      <w:r w:rsidR="00B105BC" w:rsidRPr="003A151D">
        <w:t>lan</w:t>
      </w:r>
    </w:p>
    <w:p w14:paraId="354AFE72" w14:textId="5E2DBE0E" w:rsidR="006521D6" w:rsidRDefault="006521D6" w:rsidP="005D1638">
      <w:pPr>
        <w:pStyle w:val="BulletListLevel1"/>
        <w:ind w:left="1080"/>
      </w:pPr>
      <w:r>
        <w:t xml:space="preserve">Configuration </w:t>
      </w:r>
      <w:r w:rsidR="00CD7E84">
        <w:t>m</w:t>
      </w:r>
      <w:r>
        <w:t xml:space="preserve">anagement </w:t>
      </w:r>
      <w:r w:rsidR="00CD7E84">
        <w:t>p</w:t>
      </w:r>
      <w:r>
        <w:t>lan</w:t>
      </w:r>
    </w:p>
    <w:p w14:paraId="19103E3F" w14:textId="1BE100A5" w:rsidR="006521D6" w:rsidRDefault="006521D6" w:rsidP="005D1638">
      <w:pPr>
        <w:pStyle w:val="BulletListLevel1"/>
        <w:ind w:left="1080"/>
      </w:pPr>
      <w:r>
        <w:t xml:space="preserve">Contingency </w:t>
      </w:r>
      <w:r w:rsidR="00CD7E84">
        <w:t>p</w:t>
      </w:r>
      <w:r>
        <w:t>lan with testing and training records</w:t>
      </w:r>
    </w:p>
    <w:p w14:paraId="1F30C0C5" w14:textId="096692B3" w:rsidR="006521D6" w:rsidRDefault="006521D6" w:rsidP="005D1638">
      <w:pPr>
        <w:pStyle w:val="BulletListLevel1"/>
        <w:ind w:left="1080"/>
      </w:pPr>
      <w:r>
        <w:t xml:space="preserve">Data </w:t>
      </w:r>
      <w:r w:rsidR="00CD7E84">
        <w:t>sharing agreements</w:t>
      </w:r>
    </w:p>
    <w:p w14:paraId="2C5FFCCA" w14:textId="5DFD8A31" w:rsidR="006521D6" w:rsidRDefault="006521D6" w:rsidP="005D1638">
      <w:pPr>
        <w:pStyle w:val="BulletListLevel1"/>
        <w:ind w:left="1080"/>
      </w:pPr>
      <w:r>
        <w:t xml:space="preserve">Incident </w:t>
      </w:r>
      <w:r w:rsidR="00EB1569">
        <w:t xml:space="preserve">response plan </w:t>
      </w:r>
      <w:r>
        <w:t>with testing and training records</w:t>
      </w:r>
    </w:p>
    <w:p w14:paraId="7971A633" w14:textId="77777777" w:rsidR="006521D6" w:rsidRPr="00E4677F" w:rsidRDefault="006521D6" w:rsidP="005D1638">
      <w:pPr>
        <w:pStyle w:val="BulletListLevel1"/>
        <w:ind w:left="1080"/>
      </w:pPr>
      <w:r w:rsidRPr="7A7C2F61">
        <w:t>Information exchange agreements</w:t>
      </w:r>
    </w:p>
    <w:p w14:paraId="1801E40C" w14:textId="77777777" w:rsidR="006521D6" w:rsidRDefault="006521D6" w:rsidP="005D1638">
      <w:pPr>
        <w:pStyle w:val="BulletListLevel1"/>
        <w:ind w:left="1080"/>
      </w:pPr>
      <w:r>
        <w:t xml:space="preserve">Privacy Impact Assessment Report </w:t>
      </w:r>
    </w:p>
    <w:p w14:paraId="11FC88EA" w14:textId="6EA5A635" w:rsidR="00AC33B3" w:rsidRDefault="006521D6" w:rsidP="00D5357A">
      <w:pPr>
        <w:pStyle w:val="BulletListLevel1"/>
        <w:ind w:left="1080"/>
      </w:pPr>
      <w:r>
        <w:t xml:space="preserve">Privacy </w:t>
      </w:r>
      <w:r w:rsidR="005C1435">
        <w:t xml:space="preserve">risk assessment </w:t>
      </w:r>
      <w:bookmarkEnd w:id="6"/>
      <w:bookmarkEnd w:id="7"/>
      <w:r w:rsidR="005C1435">
        <w:t>report</w:t>
      </w:r>
    </w:p>
    <w:p w14:paraId="6D5DA23D" w14:textId="77777777" w:rsidR="00AC33B3" w:rsidRPr="00D5357A" w:rsidRDefault="00AC33B3" w:rsidP="00D5357A">
      <w:pPr>
        <w:pStyle w:val="BodyText"/>
        <w:numPr>
          <w:ilvl w:val="0"/>
          <w:numId w:val="42"/>
        </w:numPr>
        <w:rPr>
          <w:b/>
          <w:bCs/>
        </w:rPr>
      </w:pPr>
      <w:r w:rsidRPr="00D5357A">
        <w:rPr>
          <w:b/>
          <w:bCs/>
        </w:rPr>
        <w:t>Acronym List and Glossary</w:t>
      </w:r>
    </w:p>
    <w:p w14:paraId="3C25FC91" w14:textId="166D3D52" w:rsidR="00AC33B3" w:rsidRDefault="0066124F" w:rsidP="00AC33B3">
      <w:pPr>
        <w:pStyle w:val="BodyText"/>
        <w:ind w:left="720"/>
      </w:pPr>
      <w:r>
        <w:t>If necessary, d</w:t>
      </w:r>
      <w:r w:rsidR="00AC33B3">
        <w:t>efine organization- and system-specific acronyms and terms that are used in the</w:t>
      </w:r>
      <w:r w:rsidR="00AC33B3" w:rsidRPr="00F33E38">
        <w:t xml:space="preserve"> </w:t>
      </w:r>
      <w:r w:rsidR="00AC33B3">
        <w:t>system privacy plan.</w:t>
      </w:r>
    </w:p>
    <w:p w14:paraId="35A62FEA" w14:textId="77777777" w:rsidR="00AC33B3" w:rsidRPr="00AC33B3" w:rsidRDefault="00AC33B3" w:rsidP="00AC33B3">
      <w:pPr>
        <w:pStyle w:val="BodyText"/>
      </w:pPr>
    </w:p>
    <w:sectPr w:rsidR="00AC33B3" w:rsidRPr="00AC33B3" w:rsidSect="00A214C0">
      <w:headerReference w:type="default" r:id="rId14"/>
      <w:footerReference w:type="default" r:id="rId15"/>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CBFDF" w14:textId="77777777" w:rsidR="002656FB" w:rsidRDefault="002656FB" w:rsidP="00F13907">
      <w:r>
        <w:separator/>
      </w:r>
    </w:p>
  </w:endnote>
  <w:endnote w:type="continuationSeparator" w:id="0">
    <w:p w14:paraId="2E3559A5" w14:textId="77777777" w:rsidR="002656FB" w:rsidRDefault="002656FB" w:rsidP="00F13907">
      <w:r>
        <w:continuationSeparator/>
      </w:r>
    </w:p>
  </w:endnote>
  <w:endnote w:type="continuationNotice" w:id="1">
    <w:p w14:paraId="1878492A" w14:textId="77777777" w:rsidR="002656FB" w:rsidRDefault="00265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11839D0-F438-4BA1-BEE1-A184D1878576}"/>
    <w:embedBold r:id="rId2" w:fontKey="{6B36D64E-5A1B-411C-ACEB-B0D0EC48CA16}"/>
    <w:embedItalic r:id="rId3" w:fontKey="{EF078286-4317-49BD-B30D-E203225E8352}"/>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35672"/>
      <w:docPartObj>
        <w:docPartGallery w:val="Page Numbers (Bottom of Page)"/>
        <w:docPartUnique/>
      </w:docPartObj>
    </w:sdtPr>
    <w:sdtEndPr>
      <w:rPr>
        <w:noProof/>
      </w:rPr>
    </w:sdtEndPr>
    <w:sdtContent>
      <w:p w14:paraId="33E75E83" w14:textId="77777777" w:rsidR="00FB30F6" w:rsidRPr="005E79CD" w:rsidRDefault="005E79CD"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540192"/>
      <w:docPartObj>
        <w:docPartGallery w:val="Page Numbers (Bottom of Page)"/>
        <w:docPartUnique/>
      </w:docPartObj>
    </w:sdtPr>
    <w:sdtEndPr>
      <w:rPr>
        <w:noProof/>
      </w:rPr>
    </w:sdtEndPr>
    <w:sdtContent>
      <w:p w14:paraId="19729AFD" w14:textId="77777777" w:rsidR="00FB30F6" w:rsidRDefault="00FB30F6" w:rsidP="00AB7882">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739434"/>
      <w:docPartObj>
        <w:docPartGallery w:val="Page Numbers (Bottom of Page)"/>
        <w:docPartUnique/>
      </w:docPartObj>
    </w:sdtPr>
    <w:sdtEndPr>
      <w:rPr>
        <w:noProof/>
      </w:rPr>
    </w:sdtEndPr>
    <w:sdtContent>
      <w:p w14:paraId="13D1A04E" w14:textId="77777777" w:rsidR="00447C32" w:rsidRPr="005E79CD" w:rsidRDefault="00447C32"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F66B6" w14:textId="77777777" w:rsidR="002656FB" w:rsidRDefault="002656FB" w:rsidP="00F13907">
      <w:r>
        <w:separator/>
      </w:r>
    </w:p>
  </w:footnote>
  <w:footnote w:type="continuationSeparator" w:id="0">
    <w:p w14:paraId="1095FEB4" w14:textId="77777777" w:rsidR="002656FB" w:rsidRDefault="002656FB" w:rsidP="00F13907">
      <w:r>
        <w:continuationSeparator/>
      </w:r>
    </w:p>
  </w:footnote>
  <w:footnote w:type="continuationNotice" w:id="1">
    <w:p w14:paraId="23669DEC" w14:textId="77777777" w:rsidR="002656FB" w:rsidRDefault="002656FB"/>
  </w:footnote>
  <w:footnote w:id="2">
    <w:p w14:paraId="26594714" w14:textId="74155ABC" w:rsidR="001E6D7B" w:rsidRDefault="001E6D7B">
      <w:pPr>
        <w:pStyle w:val="FootnoteText"/>
      </w:pPr>
      <w:r>
        <w:rPr>
          <w:rStyle w:val="FootnoteReference"/>
        </w:rPr>
        <w:footnoteRef/>
      </w:r>
      <w:r>
        <w:t xml:space="preserve"> </w:t>
      </w:r>
      <w:r w:rsidRPr="001E6D7B">
        <w:t xml:space="preserve">More information about CSF Profiles can be found </w:t>
      </w:r>
      <w:r w:rsidR="006C3E77">
        <w:t>at</w:t>
      </w:r>
      <w:r w:rsidRPr="001E6D7B">
        <w:t xml:space="preserve"> </w:t>
      </w:r>
      <w:hyperlink r:id="rId1" w:tooltip="Link to website" w:history="1">
        <w:r w:rsidR="007C62BB" w:rsidRPr="00447D74">
          <w:rPr>
            <w:rStyle w:val="Hyperlink"/>
          </w:rPr>
          <w:t>https://www.nist.gov/cyberframework/profiles</w:t>
        </w:r>
      </w:hyperlink>
      <w:r w:rsidRPr="001E6D7B">
        <w:t>. Privacy Framework Profiles are similar in purpose and function</w:t>
      </w:r>
      <w:r w:rsidR="00413475">
        <w:t xml:space="preserve"> and</w:t>
      </w:r>
      <w:r w:rsidR="00C60D02">
        <w:t xml:space="preserve"> available at </w:t>
      </w:r>
      <w:hyperlink r:id="rId2" w:tooltip="Link to website" w:history="1">
        <w:r w:rsidR="00C60D02" w:rsidRPr="003A4ED6">
          <w:rPr>
            <w:rStyle w:val="Hyperlink"/>
          </w:rPr>
          <w:t>https://www.nist.gov/privacy-framework</w:t>
        </w:r>
      </w:hyperlink>
      <w:r w:rsidR="00C60D02">
        <w:t>.</w:t>
      </w:r>
    </w:p>
  </w:footnote>
  <w:footnote w:id="3">
    <w:p w14:paraId="1B90AC99" w14:textId="7246CA7E" w:rsidR="00051547" w:rsidRDefault="00051547" w:rsidP="00051547">
      <w:pPr>
        <w:pStyle w:val="FootnoteText"/>
      </w:pPr>
      <w:r>
        <w:rPr>
          <w:rStyle w:val="FootnoteReference"/>
        </w:rPr>
        <w:footnoteRef/>
      </w:r>
      <w:r>
        <w:t xml:space="preserve"> </w:t>
      </w:r>
      <w:r w:rsidRPr="00DD73A1">
        <w:t xml:space="preserve">Based on the technologies used by the system, the component </w:t>
      </w:r>
      <w:r>
        <w:t xml:space="preserve">description includes </w:t>
      </w:r>
      <w:r w:rsidRPr="00DD73A1">
        <w:t>whether the component is</w:t>
      </w:r>
      <w:r>
        <w:t xml:space="preserve"> a</w:t>
      </w:r>
      <w:r w:rsidRPr="00DD73A1">
        <w:t xml:space="preserve"> physical</w:t>
      </w:r>
      <w:r>
        <w:t xml:space="preserve"> hardware device</w:t>
      </w:r>
      <w:r w:rsidRPr="00DD73A1">
        <w:t xml:space="preserve"> or </w:t>
      </w:r>
      <w:r>
        <w:t xml:space="preserve">hosted </w:t>
      </w:r>
      <w:r w:rsidRPr="00DD73A1">
        <w:t>virtually on a physical or cloud-based platform.</w:t>
      </w:r>
      <w:r>
        <w:t xml:space="preserve"> The purpose of the component (e.g., hosting an application public front end interface, a database back end for a specific application, a repository for storing files) can be identified.</w:t>
      </w:r>
    </w:p>
  </w:footnote>
  <w:footnote w:id="4">
    <w:p w14:paraId="0B4559EC" w14:textId="09041879" w:rsidR="00051547" w:rsidRDefault="00051547" w:rsidP="00051547">
      <w:pPr>
        <w:pStyle w:val="FootnoteText"/>
      </w:pPr>
      <w:r>
        <w:rPr>
          <w:rStyle w:val="FootnoteReference"/>
        </w:rPr>
        <w:footnoteRef/>
      </w:r>
      <w:r>
        <w:t xml:space="preserve"> </w:t>
      </w:r>
      <w:r w:rsidR="00373C05">
        <w:t>SP 800</w:t>
      </w:r>
      <w:r w:rsidR="00373C05">
        <w:noBreakHyphen/>
        <w:t>218 discusses the Secure Software Development Framework (SSDF), which supports the provisions of Executive Order (EO) 14028 for ensuring the secure functionality of softw</w:t>
      </w:r>
      <w:r w:rsidR="00373C05" w:rsidRPr="00E761A1">
        <w:t xml:space="preserve">are. </w:t>
      </w:r>
      <w:r w:rsidR="00373C05">
        <w:t xml:space="preserve">OMB M-22-18 </w:t>
      </w:r>
      <w:r w:rsidR="00373C05" w:rsidRPr="00E761A1">
        <w:t>and</w:t>
      </w:r>
      <w:r w:rsidR="00373C05">
        <w:t xml:space="preserve"> OMB M-23-16</w:t>
      </w:r>
      <w:r w:rsidR="00373C05" w:rsidRPr="00E761A1">
        <w:t xml:space="preserve"> require an attestation form </w:t>
      </w:r>
      <w:r w:rsidR="00373C05">
        <w:t>in</w:t>
      </w:r>
      <w:r w:rsidR="00373C05" w:rsidRPr="00E761A1">
        <w:t xml:space="preserve"> which software producers confirm the implementation of specific security practices in the development of software products.</w:t>
      </w:r>
    </w:p>
  </w:footnote>
  <w:footnote w:id="5">
    <w:p w14:paraId="693CC3E8" w14:textId="4DEFF0EE" w:rsidR="00AF3D1A" w:rsidRDefault="00AF3D1A">
      <w:pPr>
        <w:pStyle w:val="FootnoteText"/>
      </w:pPr>
      <w:r>
        <w:rPr>
          <w:rStyle w:val="FootnoteReference"/>
        </w:rPr>
        <w:footnoteRef/>
      </w:r>
      <w:r>
        <w:t xml:space="preserve"> </w:t>
      </w:r>
      <w:r w:rsidR="00390BCD">
        <w:t xml:space="preserve">The </w:t>
      </w:r>
      <w:r w:rsidR="00390BCD" w:rsidRPr="00CE7850">
        <w:t>NIST Privacy Risk Assessment Methodology (PRAM)</w:t>
      </w:r>
      <w:r w:rsidR="003C4699">
        <w:t xml:space="preserve"> </w:t>
      </w:r>
      <w:r w:rsidR="00390BCD" w:rsidRPr="00CE7850">
        <w:t>helps organizations analyze, assess, and prioritize privacy risks to determine how to respond and select appropriate solution</w:t>
      </w:r>
      <w:r w:rsidR="00390BCD">
        <w:t>.</w:t>
      </w:r>
      <w:r w:rsidR="00DA3214">
        <w:t xml:space="preserve"> The PRAM can be found at </w:t>
      </w:r>
      <w:hyperlink r:id="rId3" w:history="1">
        <w:r w:rsidR="00DA3214" w:rsidRPr="0074529A">
          <w:rPr>
            <w:rStyle w:val="Hyperlink"/>
          </w:rPr>
          <w:t>https://www.nist.gov/itl/applied-cybersecurity/privacy-engineering/resources</w:t>
        </w:r>
      </w:hyperlink>
      <w:r w:rsidR="00DA321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434D" w14:textId="0112814C" w:rsidR="00447C32" w:rsidRDefault="00447C32" w:rsidP="007070AE">
    <w:pPr>
      <w:pStyle w:val="Header"/>
    </w:pPr>
    <w:r>
      <w:t>NIST SP 800-18r2 ipd Supplemental Material</w:t>
    </w:r>
    <w:r>
      <w:tab/>
    </w:r>
    <w:r>
      <w:tab/>
    </w:r>
    <w:r w:rsidRPr="00AF46A7">
      <w:t>System Privacy Plan Outline Example</w:t>
    </w:r>
  </w:p>
  <w:p w14:paraId="4177D363" w14:textId="26C6F43D" w:rsidR="00447C32" w:rsidRDefault="00CA0984" w:rsidP="007070AE">
    <w:pPr>
      <w:pStyle w:val="Header"/>
    </w:pPr>
    <w:r>
      <w:t>June</w:t>
    </w:r>
    <w:r w:rsidR="00447C32">
      <w:t xml:space="preserve"> 2025</w:t>
    </w:r>
    <w:r w:rsidR="00447C32">
      <w:tab/>
    </w:r>
    <w:r w:rsidR="00447C3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0FB"/>
    <w:multiLevelType w:val="hybridMultilevel"/>
    <w:tmpl w:val="7520ED4C"/>
    <w:lvl w:ilvl="0" w:tplc="FAFC37A2">
      <w:start w:val="1"/>
      <w:numFmt w:val="bullet"/>
      <w:lvlText w:val=""/>
      <w:lvlJc w:val="left"/>
      <w:pPr>
        <w:ind w:left="720" w:hanging="360"/>
      </w:pPr>
      <w:rPr>
        <w:rFonts w:ascii="Symbol" w:hAnsi="Symbol"/>
      </w:rPr>
    </w:lvl>
    <w:lvl w:ilvl="1" w:tplc="C4C2FD4E">
      <w:start w:val="1"/>
      <w:numFmt w:val="bullet"/>
      <w:lvlText w:val=""/>
      <w:lvlJc w:val="left"/>
      <w:pPr>
        <w:ind w:left="720" w:hanging="360"/>
      </w:pPr>
      <w:rPr>
        <w:rFonts w:ascii="Symbol" w:hAnsi="Symbol"/>
      </w:rPr>
    </w:lvl>
    <w:lvl w:ilvl="2" w:tplc="3F38A3AE">
      <w:start w:val="1"/>
      <w:numFmt w:val="bullet"/>
      <w:lvlText w:val=""/>
      <w:lvlJc w:val="left"/>
      <w:pPr>
        <w:ind w:left="720" w:hanging="360"/>
      </w:pPr>
      <w:rPr>
        <w:rFonts w:ascii="Symbol" w:hAnsi="Symbol"/>
      </w:rPr>
    </w:lvl>
    <w:lvl w:ilvl="3" w:tplc="CA1C24EC">
      <w:start w:val="1"/>
      <w:numFmt w:val="bullet"/>
      <w:lvlText w:val=""/>
      <w:lvlJc w:val="left"/>
      <w:pPr>
        <w:ind w:left="720" w:hanging="360"/>
      </w:pPr>
      <w:rPr>
        <w:rFonts w:ascii="Symbol" w:hAnsi="Symbol"/>
      </w:rPr>
    </w:lvl>
    <w:lvl w:ilvl="4" w:tplc="DD4A1760">
      <w:start w:val="1"/>
      <w:numFmt w:val="bullet"/>
      <w:lvlText w:val=""/>
      <w:lvlJc w:val="left"/>
      <w:pPr>
        <w:ind w:left="720" w:hanging="360"/>
      </w:pPr>
      <w:rPr>
        <w:rFonts w:ascii="Symbol" w:hAnsi="Symbol"/>
      </w:rPr>
    </w:lvl>
    <w:lvl w:ilvl="5" w:tplc="45D8D29A">
      <w:start w:val="1"/>
      <w:numFmt w:val="bullet"/>
      <w:lvlText w:val=""/>
      <w:lvlJc w:val="left"/>
      <w:pPr>
        <w:ind w:left="720" w:hanging="360"/>
      </w:pPr>
      <w:rPr>
        <w:rFonts w:ascii="Symbol" w:hAnsi="Symbol"/>
      </w:rPr>
    </w:lvl>
    <w:lvl w:ilvl="6" w:tplc="EBDE699C">
      <w:start w:val="1"/>
      <w:numFmt w:val="bullet"/>
      <w:lvlText w:val=""/>
      <w:lvlJc w:val="left"/>
      <w:pPr>
        <w:ind w:left="720" w:hanging="360"/>
      </w:pPr>
      <w:rPr>
        <w:rFonts w:ascii="Symbol" w:hAnsi="Symbol"/>
      </w:rPr>
    </w:lvl>
    <w:lvl w:ilvl="7" w:tplc="DF507FE6">
      <w:start w:val="1"/>
      <w:numFmt w:val="bullet"/>
      <w:lvlText w:val=""/>
      <w:lvlJc w:val="left"/>
      <w:pPr>
        <w:ind w:left="720" w:hanging="360"/>
      </w:pPr>
      <w:rPr>
        <w:rFonts w:ascii="Symbol" w:hAnsi="Symbol"/>
      </w:rPr>
    </w:lvl>
    <w:lvl w:ilvl="8" w:tplc="15D014FE">
      <w:start w:val="1"/>
      <w:numFmt w:val="bullet"/>
      <w:lvlText w:val=""/>
      <w:lvlJc w:val="left"/>
      <w:pPr>
        <w:ind w:left="720" w:hanging="360"/>
      </w:pPr>
      <w:rPr>
        <w:rFonts w:ascii="Symbol" w:hAnsi="Symbol"/>
      </w:rPr>
    </w:lvl>
  </w:abstractNum>
  <w:abstractNum w:abstractNumId="1" w15:restartNumberingAfterBreak="0">
    <w:nsid w:val="11D12F69"/>
    <w:multiLevelType w:val="hybridMultilevel"/>
    <w:tmpl w:val="0390E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87D85"/>
    <w:multiLevelType w:val="hybridMultilevel"/>
    <w:tmpl w:val="53289FF2"/>
    <w:lvl w:ilvl="0" w:tplc="05B09206">
      <w:start w:val="1"/>
      <w:numFmt w:val="bullet"/>
      <w:pStyle w:val="BulletListLevel1"/>
      <w:lvlText w:val=""/>
      <w:lvlJc w:val="left"/>
      <w:pPr>
        <w:ind w:left="720" w:hanging="360"/>
      </w:pPr>
      <w:rPr>
        <w:rFonts w:ascii="Symbol" w:hAnsi="Symbol" w:hint="default"/>
      </w:rPr>
    </w:lvl>
    <w:lvl w:ilvl="1" w:tplc="3E8830C2">
      <w:start w:val="1"/>
      <w:numFmt w:val="bullet"/>
      <w:pStyle w:val="BulletListLevel2"/>
      <w:lvlText w:val="o"/>
      <w:lvlJc w:val="left"/>
      <w:pPr>
        <w:ind w:left="1440" w:hanging="360"/>
      </w:pPr>
      <w:rPr>
        <w:rFonts w:ascii="Courier New" w:hAnsi="Courier New" w:cs="Courier New" w:hint="default"/>
      </w:rPr>
    </w:lvl>
    <w:lvl w:ilvl="2" w:tplc="FD703B6C">
      <w:start w:val="1"/>
      <w:numFmt w:val="bullet"/>
      <w:pStyle w:val="BulletListLevel3"/>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E5698"/>
    <w:multiLevelType w:val="hybridMultilevel"/>
    <w:tmpl w:val="C1FE9F2A"/>
    <w:lvl w:ilvl="0" w:tplc="595A2B5A">
      <w:start w:val="1"/>
      <w:numFmt w:val="bullet"/>
      <w:pStyle w:val="PlanOutlineBullet1"/>
      <w:lvlText w:val=""/>
      <w:lvlJc w:val="left"/>
      <w:pPr>
        <w:ind w:left="720" w:hanging="360"/>
      </w:pPr>
      <w:rPr>
        <w:rFonts w:ascii="Symbol" w:hAnsi="Symbol" w:hint="default"/>
      </w:rPr>
    </w:lvl>
    <w:lvl w:ilvl="1" w:tplc="A634881C">
      <w:start w:val="1"/>
      <w:numFmt w:val="bullet"/>
      <w:pStyle w:val="PlanOutlin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D5AF1"/>
    <w:multiLevelType w:val="hybridMultilevel"/>
    <w:tmpl w:val="32B83858"/>
    <w:lvl w:ilvl="0" w:tplc="EEFCFF2E">
      <w:start w:val="1"/>
      <w:numFmt w:val="bullet"/>
      <w:lvlText w:val=""/>
      <w:lvlJc w:val="left"/>
      <w:pPr>
        <w:ind w:left="720" w:hanging="360"/>
      </w:pPr>
      <w:rPr>
        <w:rFonts w:ascii="Symbol" w:hAnsi="Symbol"/>
      </w:rPr>
    </w:lvl>
    <w:lvl w:ilvl="1" w:tplc="2B50E858">
      <w:start w:val="1"/>
      <w:numFmt w:val="bullet"/>
      <w:lvlText w:val=""/>
      <w:lvlJc w:val="left"/>
      <w:pPr>
        <w:ind w:left="720" w:hanging="360"/>
      </w:pPr>
      <w:rPr>
        <w:rFonts w:ascii="Symbol" w:hAnsi="Symbol"/>
      </w:rPr>
    </w:lvl>
    <w:lvl w:ilvl="2" w:tplc="260A9BC6">
      <w:start w:val="1"/>
      <w:numFmt w:val="bullet"/>
      <w:lvlText w:val=""/>
      <w:lvlJc w:val="left"/>
      <w:pPr>
        <w:ind w:left="720" w:hanging="360"/>
      </w:pPr>
      <w:rPr>
        <w:rFonts w:ascii="Symbol" w:hAnsi="Symbol"/>
      </w:rPr>
    </w:lvl>
    <w:lvl w:ilvl="3" w:tplc="6F70B726">
      <w:start w:val="1"/>
      <w:numFmt w:val="bullet"/>
      <w:lvlText w:val=""/>
      <w:lvlJc w:val="left"/>
      <w:pPr>
        <w:ind w:left="720" w:hanging="360"/>
      </w:pPr>
      <w:rPr>
        <w:rFonts w:ascii="Symbol" w:hAnsi="Symbol"/>
      </w:rPr>
    </w:lvl>
    <w:lvl w:ilvl="4" w:tplc="E5DCC6DE">
      <w:start w:val="1"/>
      <w:numFmt w:val="bullet"/>
      <w:lvlText w:val=""/>
      <w:lvlJc w:val="left"/>
      <w:pPr>
        <w:ind w:left="720" w:hanging="360"/>
      </w:pPr>
      <w:rPr>
        <w:rFonts w:ascii="Symbol" w:hAnsi="Symbol"/>
      </w:rPr>
    </w:lvl>
    <w:lvl w:ilvl="5" w:tplc="DD385B60">
      <w:start w:val="1"/>
      <w:numFmt w:val="bullet"/>
      <w:lvlText w:val=""/>
      <w:lvlJc w:val="left"/>
      <w:pPr>
        <w:ind w:left="720" w:hanging="360"/>
      </w:pPr>
      <w:rPr>
        <w:rFonts w:ascii="Symbol" w:hAnsi="Symbol"/>
      </w:rPr>
    </w:lvl>
    <w:lvl w:ilvl="6" w:tplc="E390992A">
      <w:start w:val="1"/>
      <w:numFmt w:val="bullet"/>
      <w:lvlText w:val=""/>
      <w:lvlJc w:val="left"/>
      <w:pPr>
        <w:ind w:left="720" w:hanging="360"/>
      </w:pPr>
      <w:rPr>
        <w:rFonts w:ascii="Symbol" w:hAnsi="Symbol"/>
      </w:rPr>
    </w:lvl>
    <w:lvl w:ilvl="7" w:tplc="60F87468">
      <w:start w:val="1"/>
      <w:numFmt w:val="bullet"/>
      <w:lvlText w:val=""/>
      <w:lvlJc w:val="left"/>
      <w:pPr>
        <w:ind w:left="720" w:hanging="360"/>
      </w:pPr>
      <w:rPr>
        <w:rFonts w:ascii="Symbol" w:hAnsi="Symbol"/>
      </w:rPr>
    </w:lvl>
    <w:lvl w:ilvl="8" w:tplc="4AA4C806">
      <w:start w:val="1"/>
      <w:numFmt w:val="bullet"/>
      <w:lvlText w:val=""/>
      <w:lvlJc w:val="left"/>
      <w:pPr>
        <w:ind w:left="720" w:hanging="360"/>
      </w:pPr>
      <w:rPr>
        <w:rFonts w:ascii="Symbol" w:hAnsi="Symbol"/>
      </w:rPr>
    </w:lvl>
  </w:abstractNum>
  <w:abstractNum w:abstractNumId="5" w15:restartNumberingAfterBreak="0">
    <w:nsid w:val="2DA12E14"/>
    <w:multiLevelType w:val="multilevel"/>
    <w:tmpl w:val="40161E82"/>
    <w:lvl w:ilvl="0">
      <w:start w:val="1"/>
      <w:numFmt w:val="upperLetter"/>
      <w:pStyle w:val="AppendixHead"/>
      <w:suff w:val="space"/>
      <w:lvlText w:val="Appendix %1."/>
      <w:lvlJc w:val="left"/>
      <w:pPr>
        <w:ind w:left="360" w:hanging="360"/>
      </w:pPr>
      <w:rPr>
        <w:rFonts w:ascii="Calibri" w:hAnsi="Calibri" w:hint="default"/>
        <w:b/>
        <w:sz w:val="24"/>
      </w:rPr>
    </w:lvl>
    <w:lvl w:ilvl="1">
      <w:start w:val="1"/>
      <w:numFmt w:val="decimal"/>
      <w:pStyle w:val="AppendixHead2"/>
      <w:suff w:val="space"/>
      <w:lvlText w:val="%1.%2."/>
      <w:lvlJc w:val="left"/>
      <w:pPr>
        <w:ind w:left="360" w:hanging="360"/>
      </w:pPr>
      <w:rPr>
        <w:rFonts w:ascii="Calibri" w:hAnsi="Calibri" w:hint="default"/>
        <w:b/>
        <w:sz w:val="24"/>
      </w:rPr>
    </w:lvl>
    <w:lvl w:ilvl="2">
      <w:start w:val="1"/>
      <w:numFmt w:val="decimal"/>
      <w:lvlRestart w:val="1"/>
      <w:pStyle w:val="AppendixHead3"/>
      <w:suff w:val="space"/>
      <w:lvlText w:val="%1.%2.%3."/>
      <w:lvlJc w:val="left"/>
      <w:pPr>
        <w:ind w:left="360" w:hanging="360"/>
      </w:pPr>
      <w:rPr>
        <w:rFonts w:ascii="Calibri" w:hAnsi="Calibri" w:hint="default"/>
        <w:b/>
        <w:sz w:val="24"/>
      </w:rPr>
    </w:lvl>
    <w:lvl w:ilvl="3">
      <w:start w:val="1"/>
      <w:numFmt w:val="decimal"/>
      <w:lvlRestart w:val="1"/>
      <w:pStyle w:val="AppendixHead4"/>
      <w:suff w:val="space"/>
      <w:lvlText w:val="%1.%2.%3.%4."/>
      <w:lvlJc w:val="left"/>
      <w:pPr>
        <w:ind w:left="360" w:hanging="360"/>
      </w:pPr>
      <w:rPr>
        <w:rFonts w:ascii="Calibri" w:hAnsi="Calibri"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6" w15:restartNumberingAfterBreak="0">
    <w:nsid w:val="2F174FA4"/>
    <w:multiLevelType w:val="hybridMultilevel"/>
    <w:tmpl w:val="0ABE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60DCB"/>
    <w:multiLevelType w:val="hybridMultilevel"/>
    <w:tmpl w:val="B7908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C42540"/>
    <w:multiLevelType w:val="hybridMultilevel"/>
    <w:tmpl w:val="7B08706E"/>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A0ACC"/>
    <w:multiLevelType w:val="hybridMultilevel"/>
    <w:tmpl w:val="2C228130"/>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60050"/>
    <w:multiLevelType w:val="hybridMultilevel"/>
    <w:tmpl w:val="5D2E0B00"/>
    <w:lvl w:ilvl="0" w:tplc="6D0AB3DA">
      <w:start w:val="1"/>
      <w:numFmt w:val="decimal"/>
      <w:lvlText w:val="%1)"/>
      <w:lvlJc w:val="left"/>
      <w:pPr>
        <w:ind w:left="720" w:hanging="360"/>
      </w:pPr>
    </w:lvl>
    <w:lvl w:ilvl="1" w:tplc="4ED6EA76">
      <w:start w:val="1"/>
      <w:numFmt w:val="decimal"/>
      <w:lvlText w:val="%2)"/>
      <w:lvlJc w:val="left"/>
      <w:pPr>
        <w:ind w:left="720" w:hanging="360"/>
      </w:pPr>
    </w:lvl>
    <w:lvl w:ilvl="2" w:tplc="397E137A">
      <w:start w:val="1"/>
      <w:numFmt w:val="decimal"/>
      <w:lvlText w:val="%3)"/>
      <w:lvlJc w:val="left"/>
      <w:pPr>
        <w:ind w:left="720" w:hanging="360"/>
      </w:pPr>
    </w:lvl>
    <w:lvl w:ilvl="3" w:tplc="AF3077DE">
      <w:start w:val="1"/>
      <w:numFmt w:val="decimal"/>
      <w:lvlText w:val="%4)"/>
      <w:lvlJc w:val="left"/>
      <w:pPr>
        <w:ind w:left="720" w:hanging="360"/>
      </w:pPr>
    </w:lvl>
    <w:lvl w:ilvl="4" w:tplc="07E419D2">
      <w:start w:val="1"/>
      <w:numFmt w:val="decimal"/>
      <w:lvlText w:val="%5)"/>
      <w:lvlJc w:val="left"/>
      <w:pPr>
        <w:ind w:left="720" w:hanging="360"/>
      </w:pPr>
    </w:lvl>
    <w:lvl w:ilvl="5" w:tplc="DD86090A">
      <w:start w:val="1"/>
      <w:numFmt w:val="decimal"/>
      <w:lvlText w:val="%6)"/>
      <w:lvlJc w:val="left"/>
      <w:pPr>
        <w:ind w:left="720" w:hanging="360"/>
      </w:pPr>
    </w:lvl>
    <w:lvl w:ilvl="6" w:tplc="05EA49D0">
      <w:start w:val="1"/>
      <w:numFmt w:val="decimal"/>
      <w:lvlText w:val="%7)"/>
      <w:lvlJc w:val="left"/>
      <w:pPr>
        <w:ind w:left="720" w:hanging="360"/>
      </w:pPr>
    </w:lvl>
    <w:lvl w:ilvl="7" w:tplc="278688B2">
      <w:start w:val="1"/>
      <w:numFmt w:val="decimal"/>
      <w:lvlText w:val="%8)"/>
      <w:lvlJc w:val="left"/>
      <w:pPr>
        <w:ind w:left="720" w:hanging="360"/>
      </w:pPr>
    </w:lvl>
    <w:lvl w:ilvl="8" w:tplc="9C644936">
      <w:start w:val="1"/>
      <w:numFmt w:val="decimal"/>
      <w:lvlText w:val="%9)"/>
      <w:lvlJc w:val="left"/>
      <w:pPr>
        <w:ind w:left="720" w:hanging="360"/>
      </w:pPr>
    </w:lvl>
  </w:abstractNum>
  <w:abstractNum w:abstractNumId="11" w15:restartNumberingAfterBreak="0">
    <w:nsid w:val="3FFC696A"/>
    <w:multiLevelType w:val="hybridMultilevel"/>
    <w:tmpl w:val="FC0C0AAC"/>
    <w:lvl w:ilvl="0" w:tplc="E0689032">
      <w:start w:val="1"/>
      <w:numFmt w:val="decimal"/>
      <w:pStyle w:val="NumberedListLevel1"/>
      <w:lvlText w:val="%1."/>
      <w:lvlJc w:val="left"/>
      <w:pPr>
        <w:ind w:left="720" w:hanging="360"/>
      </w:pPr>
    </w:lvl>
    <w:lvl w:ilvl="1" w:tplc="C9066412">
      <w:start w:val="1"/>
      <w:numFmt w:val="lowerLetter"/>
      <w:pStyle w:val="NumberedListLevel2"/>
      <w:lvlText w:val="%2."/>
      <w:lvlJc w:val="left"/>
      <w:pPr>
        <w:ind w:left="1440" w:hanging="360"/>
      </w:pPr>
    </w:lvl>
    <w:lvl w:ilvl="2" w:tplc="E51030DC">
      <w:start w:val="1"/>
      <w:numFmt w:val="lowerRoman"/>
      <w:pStyle w:val="NumberedList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02400"/>
    <w:multiLevelType w:val="multilevel"/>
    <w:tmpl w:val="C272312E"/>
    <w:lvl w:ilvl="0">
      <w:start w:val="1"/>
      <w:numFmt w:val="decimal"/>
      <w:pStyle w:val="PlanOutline1"/>
      <w:lvlText w:val="%1."/>
      <w:lvlJc w:val="left"/>
      <w:pPr>
        <w:ind w:left="360" w:hanging="360"/>
      </w:pPr>
      <w:rPr>
        <w:rFonts w:hint="default"/>
      </w:rPr>
    </w:lvl>
    <w:lvl w:ilvl="1">
      <w:start w:val="1"/>
      <w:numFmt w:val="decimal"/>
      <w:pStyle w:val="PlanOutline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54C3DD6"/>
    <w:multiLevelType w:val="multilevel"/>
    <w:tmpl w:val="935814F8"/>
    <w:lvl w:ilvl="0">
      <w:start w:val="1"/>
      <w:numFmt w:val="bullet"/>
      <w:pStyle w:val="Topic-List1"/>
      <w:lvlText w:val=""/>
      <w:lvlJc w:val="left"/>
      <w:pPr>
        <w:ind w:left="0" w:hanging="360"/>
      </w:pPr>
      <w:rPr>
        <w:rFonts w:ascii="Symbol" w:hAnsi="Symbol" w:hint="default"/>
      </w:rPr>
    </w:lvl>
    <w:lvl w:ilvl="1">
      <w:start w:val="1"/>
      <w:numFmt w:val="bullet"/>
      <w:pStyle w:val="Topic-List2"/>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4" w15:restartNumberingAfterBreak="0">
    <w:nsid w:val="4A974250"/>
    <w:multiLevelType w:val="hybridMultilevel"/>
    <w:tmpl w:val="651C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1081"/>
    <w:multiLevelType w:val="hybridMultilevel"/>
    <w:tmpl w:val="8C16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570C8"/>
    <w:multiLevelType w:val="hybridMultilevel"/>
    <w:tmpl w:val="0C16FD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F0F2CAB"/>
    <w:multiLevelType w:val="hybridMultilevel"/>
    <w:tmpl w:val="B486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464D5"/>
    <w:multiLevelType w:val="hybridMultilevel"/>
    <w:tmpl w:val="F2B0FFE8"/>
    <w:lvl w:ilvl="0" w:tplc="2A1CEA1A">
      <w:start w:val="1"/>
      <w:numFmt w:val="bullet"/>
      <w:lvlText w:val=""/>
      <w:lvlJc w:val="left"/>
      <w:pPr>
        <w:ind w:left="720" w:hanging="360"/>
      </w:pPr>
      <w:rPr>
        <w:rFonts w:ascii="Symbol" w:hAnsi="Symbol"/>
      </w:rPr>
    </w:lvl>
    <w:lvl w:ilvl="1" w:tplc="6FE8A3F0">
      <w:start w:val="1"/>
      <w:numFmt w:val="bullet"/>
      <w:lvlText w:val=""/>
      <w:lvlJc w:val="left"/>
      <w:pPr>
        <w:ind w:left="720" w:hanging="360"/>
      </w:pPr>
      <w:rPr>
        <w:rFonts w:ascii="Symbol" w:hAnsi="Symbol"/>
      </w:rPr>
    </w:lvl>
    <w:lvl w:ilvl="2" w:tplc="DEE20AFA">
      <w:start w:val="1"/>
      <w:numFmt w:val="bullet"/>
      <w:lvlText w:val=""/>
      <w:lvlJc w:val="left"/>
      <w:pPr>
        <w:ind w:left="720" w:hanging="360"/>
      </w:pPr>
      <w:rPr>
        <w:rFonts w:ascii="Symbol" w:hAnsi="Symbol"/>
      </w:rPr>
    </w:lvl>
    <w:lvl w:ilvl="3" w:tplc="7D20A4E2">
      <w:start w:val="1"/>
      <w:numFmt w:val="bullet"/>
      <w:lvlText w:val=""/>
      <w:lvlJc w:val="left"/>
      <w:pPr>
        <w:ind w:left="720" w:hanging="360"/>
      </w:pPr>
      <w:rPr>
        <w:rFonts w:ascii="Symbol" w:hAnsi="Symbol"/>
      </w:rPr>
    </w:lvl>
    <w:lvl w:ilvl="4" w:tplc="1CAC79CC">
      <w:start w:val="1"/>
      <w:numFmt w:val="bullet"/>
      <w:lvlText w:val=""/>
      <w:lvlJc w:val="left"/>
      <w:pPr>
        <w:ind w:left="720" w:hanging="360"/>
      </w:pPr>
      <w:rPr>
        <w:rFonts w:ascii="Symbol" w:hAnsi="Symbol"/>
      </w:rPr>
    </w:lvl>
    <w:lvl w:ilvl="5" w:tplc="15420A8C">
      <w:start w:val="1"/>
      <w:numFmt w:val="bullet"/>
      <w:lvlText w:val=""/>
      <w:lvlJc w:val="left"/>
      <w:pPr>
        <w:ind w:left="720" w:hanging="360"/>
      </w:pPr>
      <w:rPr>
        <w:rFonts w:ascii="Symbol" w:hAnsi="Symbol"/>
      </w:rPr>
    </w:lvl>
    <w:lvl w:ilvl="6" w:tplc="DB3C343C">
      <w:start w:val="1"/>
      <w:numFmt w:val="bullet"/>
      <w:lvlText w:val=""/>
      <w:lvlJc w:val="left"/>
      <w:pPr>
        <w:ind w:left="720" w:hanging="360"/>
      </w:pPr>
      <w:rPr>
        <w:rFonts w:ascii="Symbol" w:hAnsi="Symbol"/>
      </w:rPr>
    </w:lvl>
    <w:lvl w:ilvl="7" w:tplc="29DE9EAA">
      <w:start w:val="1"/>
      <w:numFmt w:val="bullet"/>
      <w:lvlText w:val=""/>
      <w:lvlJc w:val="left"/>
      <w:pPr>
        <w:ind w:left="720" w:hanging="360"/>
      </w:pPr>
      <w:rPr>
        <w:rFonts w:ascii="Symbol" w:hAnsi="Symbol"/>
      </w:rPr>
    </w:lvl>
    <w:lvl w:ilvl="8" w:tplc="5B8A2B3E">
      <w:start w:val="1"/>
      <w:numFmt w:val="bullet"/>
      <w:lvlText w:val=""/>
      <w:lvlJc w:val="left"/>
      <w:pPr>
        <w:ind w:left="720" w:hanging="360"/>
      </w:pPr>
      <w:rPr>
        <w:rFonts w:ascii="Symbol" w:hAnsi="Symbol"/>
      </w:rPr>
    </w:lvl>
  </w:abstractNum>
  <w:abstractNum w:abstractNumId="19" w15:restartNumberingAfterBreak="0">
    <w:nsid w:val="560672B1"/>
    <w:multiLevelType w:val="hybridMultilevel"/>
    <w:tmpl w:val="686421C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8F62C3D"/>
    <w:multiLevelType w:val="hybridMultilevel"/>
    <w:tmpl w:val="5BE831A8"/>
    <w:lvl w:ilvl="0" w:tplc="140C92FC">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7111E"/>
    <w:multiLevelType w:val="hybridMultilevel"/>
    <w:tmpl w:val="DF7C4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965014"/>
    <w:multiLevelType w:val="multilevel"/>
    <w:tmpl w:val="9FF28A60"/>
    <w:lvl w:ilvl="0">
      <w:start w:val="1"/>
      <w:numFmt w:val="decimal"/>
      <w:pStyle w:val="Heading1"/>
      <w:suff w:val="space"/>
      <w:lvlText w:val="%1."/>
      <w:lvlJc w:val="left"/>
      <w:pPr>
        <w:ind w:left="720" w:hanging="720"/>
      </w:pPr>
      <w:rPr>
        <w:rFonts w:asciiTheme="majorHAnsi" w:hAnsiTheme="majorHAnsi" w:hint="default"/>
        <w:b/>
        <w:i w:val="0"/>
        <w:sz w:val="24"/>
        <w:specVanish w:val="0"/>
      </w:rPr>
    </w:lvl>
    <w:lvl w:ilvl="1">
      <w:start w:val="1"/>
      <w:numFmt w:val="decimal"/>
      <w:pStyle w:val="Heading2"/>
      <w:suff w:val="space"/>
      <w:lvlText w:val="%1.%2."/>
      <w:lvlJc w:val="left"/>
      <w:rPr>
        <w:specVanish w:val="0"/>
      </w:rPr>
    </w:lvl>
    <w:lvl w:ilvl="2">
      <w:start w:val="1"/>
      <w:numFmt w:val="decimal"/>
      <w:pStyle w:val="Heading3"/>
      <w:suff w:val="space"/>
      <w:lvlText w:val="%1.%2.%3."/>
      <w:lvlJc w:val="left"/>
      <w:pPr>
        <w:ind w:left="720" w:hanging="720"/>
      </w:pPr>
      <w:rPr>
        <w:rFonts w:asciiTheme="majorHAnsi" w:hAnsiTheme="majorHAnsi" w:hint="default"/>
        <w:b/>
        <w:i w:val="0"/>
        <w:sz w:val="24"/>
      </w:rPr>
    </w:lvl>
    <w:lvl w:ilvl="3">
      <w:start w:val="1"/>
      <w:numFmt w:val="decimal"/>
      <w:pStyle w:val="Heading4"/>
      <w:suff w:val="space"/>
      <w:lvlText w:val="%1.%2.%3.%4."/>
      <w:lvlJc w:val="left"/>
      <w:pPr>
        <w:ind w:left="720" w:hanging="720"/>
      </w:pPr>
      <w:rPr>
        <w:rFonts w:asciiTheme="majorHAnsi" w:hAnsiTheme="majorHAnsi" w:hint="default"/>
        <w:b/>
        <w:i w:val="0"/>
        <w:sz w:val="24"/>
      </w:rPr>
    </w:lvl>
    <w:lvl w:ilvl="4">
      <w:start w:val="1"/>
      <w:numFmt w:val="decimal"/>
      <w:lvlText w:val="%1.%2.%3.%4.%5."/>
      <w:lvlJc w:val="left"/>
      <w:pPr>
        <w:ind w:left="2232" w:hanging="792"/>
      </w:pPr>
      <w:rPr>
        <w:rFonts w:ascii="Calibri" w:hAnsi="Calibri"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37B3856"/>
    <w:multiLevelType w:val="multilevel"/>
    <w:tmpl w:val="EE168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9224AD"/>
    <w:multiLevelType w:val="hybridMultilevel"/>
    <w:tmpl w:val="70D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76834"/>
    <w:multiLevelType w:val="hybridMultilevel"/>
    <w:tmpl w:val="B7107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3577C3"/>
    <w:multiLevelType w:val="multilevel"/>
    <w:tmpl w:val="FEB06226"/>
    <w:styleLink w:val="Appendix"/>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27" w15:restartNumberingAfterBreak="0">
    <w:nsid w:val="6C677D74"/>
    <w:multiLevelType w:val="hybridMultilevel"/>
    <w:tmpl w:val="51303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C3395"/>
    <w:multiLevelType w:val="hybridMultilevel"/>
    <w:tmpl w:val="F5844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681D5B"/>
    <w:multiLevelType w:val="hybridMultilevel"/>
    <w:tmpl w:val="BA783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685232">
    <w:abstractNumId w:val="9"/>
  </w:num>
  <w:num w:numId="2" w16cid:durableId="1714888444">
    <w:abstractNumId w:val="22"/>
  </w:num>
  <w:num w:numId="3" w16cid:durableId="139349008">
    <w:abstractNumId w:val="8"/>
  </w:num>
  <w:num w:numId="4" w16cid:durableId="1325666508">
    <w:abstractNumId w:val="2"/>
  </w:num>
  <w:num w:numId="5" w16cid:durableId="1718965585">
    <w:abstractNumId w:val="11"/>
  </w:num>
  <w:num w:numId="6" w16cid:durableId="484469134">
    <w:abstractNumId w:val="5"/>
  </w:num>
  <w:num w:numId="7" w16cid:durableId="1604797897">
    <w:abstractNumId w:val="0"/>
  </w:num>
  <w:num w:numId="8" w16cid:durableId="555319141">
    <w:abstractNumId w:val="18"/>
  </w:num>
  <w:num w:numId="9" w16cid:durableId="38093909">
    <w:abstractNumId w:val="4"/>
  </w:num>
  <w:num w:numId="10" w16cid:durableId="1385838072">
    <w:abstractNumId w:val="7"/>
  </w:num>
  <w:num w:numId="11" w16cid:durableId="544025908">
    <w:abstractNumId w:val="16"/>
  </w:num>
  <w:num w:numId="12" w16cid:durableId="1034113731">
    <w:abstractNumId w:val="26"/>
  </w:num>
  <w:num w:numId="13" w16cid:durableId="190799209">
    <w:abstractNumId w:val="10"/>
  </w:num>
  <w:num w:numId="14" w16cid:durableId="1355614906">
    <w:abstractNumId w:val="12"/>
  </w:num>
  <w:num w:numId="15" w16cid:durableId="940839056">
    <w:abstractNumId w:val="3"/>
  </w:num>
  <w:num w:numId="16" w16cid:durableId="18530354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6920712">
    <w:abstractNumId w:val="23"/>
  </w:num>
  <w:num w:numId="18" w16cid:durableId="7861983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5586009">
    <w:abstractNumId w:val="12"/>
    <w:lvlOverride w:ilvl="0">
      <w:lvl w:ilvl="0">
        <w:start w:val="1"/>
        <w:numFmt w:val="decimal"/>
        <w:pStyle w:val="PlanOutline1"/>
        <w:lvlText w:val="%1."/>
        <w:lvlJc w:val="left"/>
        <w:pPr>
          <w:ind w:left="360" w:hanging="360"/>
        </w:pPr>
        <w:rPr>
          <w:rFonts w:hint="default"/>
        </w:rPr>
      </w:lvl>
    </w:lvlOverride>
    <w:lvlOverride w:ilvl="1">
      <w:lvl w:ilvl="1">
        <w:start w:val="1"/>
        <w:numFmt w:val="decimal"/>
        <w:pStyle w:val="PlanOutline2"/>
        <w:lvlText w:val="%1.%2."/>
        <w:lvlJc w:val="left"/>
        <w:pPr>
          <w:tabs>
            <w:tab w:val="num" w:pos="432"/>
          </w:tabs>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1119684532">
    <w:abstractNumId w:val="13"/>
  </w:num>
  <w:num w:numId="21" w16cid:durableId="1468626650">
    <w:abstractNumId w:val="19"/>
  </w:num>
  <w:num w:numId="22" w16cid:durableId="1531147090">
    <w:abstractNumId w:val="24"/>
  </w:num>
  <w:num w:numId="23" w16cid:durableId="867985446">
    <w:abstractNumId w:val="26"/>
  </w:num>
  <w:num w:numId="24" w16cid:durableId="1239091892">
    <w:abstractNumId w:val="22"/>
  </w:num>
  <w:num w:numId="25" w16cid:durableId="1913421481">
    <w:abstractNumId w:val="5"/>
  </w:num>
  <w:num w:numId="26" w16cid:durableId="1297679864">
    <w:abstractNumId w:val="5"/>
  </w:num>
  <w:num w:numId="27" w16cid:durableId="981688763">
    <w:abstractNumId w:val="5"/>
  </w:num>
  <w:num w:numId="28" w16cid:durableId="2131820872">
    <w:abstractNumId w:val="5"/>
  </w:num>
  <w:num w:numId="29" w16cid:durableId="1468862424">
    <w:abstractNumId w:val="2"/>
  </w:num>
  <w:num w:numId="30" w16cid:durableId="1013340993">
    <w:abstractNumId w:val="2"/>
  </w:num>
  <w:num w:numId="31" w16cid:durableId="235822822">
    <w:abstractNumId w:val="2"/>
  </w:num>
  <w:num w:numId="32" w16cid:durableId="1735858240">
    <w:abstractNumId w:val="22"/>
  </w:num>
  <w:num w:numId="33" w16cid:durableId="1915314323">
    <w:abstractNumId w:val="22"/>
  </w:num>
  <w:num w:numId="34" w16cid:durableId="1056244253">
    <w:abstractNumId w:val="22"/>
  </w:num>
  <w:num w:numId="35" w16cid:durableId="1105273091">
    <w:abstractNumId w:val="11"/>
  </w:num>
  <w:num w:numId="36" w16cid:durableId="478158355">
    <w:abstractNumId w:val="11"/>
  </w:num>
  <w:num w:numId="37" w16cid:durableId="1770345039">
    <w:abstractNumId w:val="11"/>
  </w:num>
  <w:num w:numId="38" w16cid:durableId="1664892418">
    <w:abstractNumId w:val="9"/>
  </w:num>
  <w:num w:numId="39" w16cid:durableId="1276908956">
    <w:abstractNumId w:val="8"/>
  </w:num>
  <w:num w:numId="40" w16cid:durableId="378552032">
    <w:abstractNumId w:val="17"/>
  </w:num>
  <w:num w:numId="41" w16cid:durableId="112751650">
    <w:abstractNumId w:val="1"/>
  </w:num>
  <w:num w:numId="42" w16cid:durableId="1696953844">
    <w:abstractNumId w:val="20"/>
  </w:num>
  <w:num w:numId="43" w16cid:durableId="542988155">
    <w:abstractNumId w:val="15"/>
  </w:num>
  <w:num w:numId="44" w16cid:durableId="1298296151">
    <w:abstractNumId w:val="21"/>
  </w:num>
  <w:num w:numId="45" w16cid:durableId="1576472017">
    <w:abstractNumId w:val="14"/>
  </w:num>
  <w:num w:numId="46" w16cid:durableId="168184557">
    <w:abstractNumId w:val="6"/>
  </w:num>
  <w:num w:numId="47" w16cid:durableId="1659453073">
    <w:abstractNumId w:val="28"/>
  </w:num>
  <w:num w:numId="48" w16cid:durableId="477041637">
    <w:abstractNumId w:val="29"/>
  </w:num>
  <w:num w:numId="49" w16cid:durableId="1911455431">
    <w:abstractNumId w:val="25"/>
  </w:num>
  <w:num w:numId="50" w16cid:durableId="220794612">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1D"/>
    <w:rsid w:val="000004BA"/>
    <w:rsid w:val="00003D1C"/>
    <w:rsid w:val="00004F8B"/>
    <w:rsid w:val="000072AC"/>
    <w:rsid w:val="00026742"/>
    <w:rsid w:val="0003525D"/>
    <w:rsid w:val="000411EC"/>
    <w:rsid w:val="00042DC1"/>
    <w:rsid w:val="00046281"/>
    <w:rsid w:val="00051547"/>
    <w:rsid w:val="000533D5"/>
    <w:rsid w:val="000539B9"/>
    <w:rsid w:val="0005557B"/>
    <w:rsid w:val="000559A7"/>
    <w:rsid w:val="00056300"/>
    <w:rsid w:val="00056801"/>
    <w:rsid w:val="00063DBF"/>
    <w:rsid w:val="00070745"/>
    <w:rsid w:val="00080360"/>
    <w:rsid w:val="00082204"/>
    <w:rsid w:val="00083045"/>
    <w:rsid w:val="00085EEF"/>
    <w:rsid w:val="000927BE"/>
    <w:rsid w:val="000953E0"/>
    <w:rsid w:val="000B2A3A"/>
    <w:rsid w:val="000B329C"/>
    <w:rsid w:val="000B3504"/>
    <w:rsid w:val="000B52DC"/>
    <w:rsid w:val="000B6E04"/>
    <w:rsid w:val="000B7E40"/>
    <w:rsid w:val="000C7425"/>
    <w:rsid w:val="000D093F"/>
    <w:rsid w:val="000D2EFD"/>
    <w:rsid w:val="000D3237"/>
    <w:rsid w:val="000E0571"/>
    <w:rsid w:val="000E0813"/>
    <w:rsid w:val="000E726C"/>
    <w:rsid w:val="000E730A"/>
    <w:rsid w:val="000F0191"/>
    <w:rsid w:val="000F4461"/>
    <w:rsid w:val="000F78DA"/>
    <w:rsid w:val="0010006A"/>
    <w:rsid w:val="00100298"/>
    <w:rsid w:val="001006FB"/>
    <w:rsid w:val="001024F6"/>
    <w:rsid w:val="00102FBD"/>
    <w:rsid w:val="00104CCB"/>
    <w:rsid w:val="00105DA5"/>
    <w:rsid w:val="00105FEC"/>
    <w:rsid w:val="00113FC1"/>
    <w:rsid w:val="00114E29"/>
    <w:rsid w:val="00115027"/>
    <w:rsid w:val="0011614F"/>
    <w:rsid w:val="00120863"/>
    <w:rsid w:val="0012114B"/>
    <w:rsid w:val="00126256"/>
    <w:rsid w:val="00126F18"/>
    <w:rsid w:val="00132B86"/>
    <w:rsid w:val="00134FBB"/>
    <w:rsid w:val="0014029D"/>
    <w:rsid w:val="00140D02"/>
    <w:rsid w:val="00141DF7"/>
    <w:rsid w:val="00147923"/>
    <w:rsid w:val="00150EAB"/>
    <w:rsid w:val="00154273"/>
    <w:rsid w:val="00155E2B"/>
    <w:rsid w:val="00163E07"/>
    <w:rsid w:val="00164C2A"/>
    <w:rsid w:val="0017005E"/>
    <w:rsid w:val="00175C7A"/>
    <w:rsid w:val="001775A0"/>
    <w:rsid w:val="001776B5"/>
    <w:rsid w:val="00177765"/>
    <w:rsid w:val="00180405"/>
    <w:rsid w:val="00181090"/>
    <w:rsid w:val="00184889"/>
    <w:rsid w:val="00184FB5"/>
    <w:rsid w:val="001902E7"/>
    <w:rsid w:val="001902E9"/>
    <w:rsid w:val="001941D9"/>
    <w:rsid w:val="001A664C"/>
    <w:rsid w:val="001B09FA"/>
    <w:rsid w:val="001B21AB"/>
    <w:rsid w:val="001C2489"/>
    <w:rsid w:val="001C29EF"/>
    <w:rsid w:val="001C5D34"/>
    <w:rsid w:val="001D0B2B"/>
    <w:rsid w:val="001D1DC3"/>
    <w:rsid w:val="001D29A7"/>
    <w:rsid w:val="001D4099"/>
    <w:rsid w:val="001E121A"/>
    <w:rsid w:val="001E1947"/>
    <w:rsid w:val="001E1D1A"/>
    <w:rsid w:val="001E535C"/>
    <w:rsid w:val="001E6D7B"/>
    <w:rsid w:val="001F0339"/>
    <w:rsid w:val="001F03A7"/>
    <w:rsid w:val="001F30AF"/>
    <w:rsid w:val="001F4185"/>
    <w:rsid w:val="00200659"/>
    <w:rsid w:val="0020563B"/>
    <w:rsid w:val="00207384"/>
    <w:rsid w:val="00215CAA"/>
    <w:rsid w:val="00223F88"/>
    <w:rsid w:val="00224E3E"/>
    <w:rsid w:val="0022617D"/>
    <w:rsid w:val="00227686"/>
    <w:rsid w:val="00227B7C"/>
    <w:rsid w:val="002315D6"/>
    <w:rsid w:val="002352E6"/>
    <w:rsid w:val="00235E21"/>
    <w:rsid w:val="00237C1E"/>
    <w:rsid w:val="00241BB5"/>
    <w:rsid w:val="00241EFA"/>
    <w:rsid w:val="002428CD"/>
    <w:rsid w:val="00246791"/>
    <w:rsid w:val="0025048A"/>
    <w:rsid w:val="0025440D"/>
    <w:rsid w:val="00262A5A"/>
    <w:rsid w:val="00263897"/>
    <w:rsid w:val="002656FB"/>
    <w:rsid w:val="00270078"/>
    <w:rsid w:val="0027083D"/>
    <w:rsid w:val="00272CA9"/>
    <w:rsid w:val="00273E41"/>
    <w:rsid w:val="00275CC1"/>
    <w:rsid w:val="002851E8"/>
    <w:rsid w:val="00291261"/>
    <w:rsid w:val="002953F1"/>
    <w:rsid w:val="002958C4"/>
    <w:rsid w:val="00295C79"/>
    <w:rsid w:val="002A2A92"/>
    <w:rsid w:val="002A30DE"/>
    <w:rsid w:val="002A3A48"/>
    <w:rsid w:val="002A66B8"/>
    <w:rsid w:val="002B04BE"/>
    <w:rsid w:val="002B2B40"/>
    <w:rsid w:val="002B6283"/>
    <w:rsid w:val="002B6645"/>
    <w:rsid w:val="002B7274"/>
    <w:rsid w:val="002C02D8"/>
    <w:rsid w:val="002C13A0"/>
    <w:rsid w:val="002C1FC3"/>
    <w:rsid w:val="002D1858"/>
    <w:rsid w:val="002D59D3"/>
    <w:rsid w:val="002E057F"/>
    <w:rsid w:val="002E06DF"/>
    <w:rsid w:val="002E42FB"/>
    <w:rsid w:val="002F05F1"/>
    <w:rsid w:val="002F0FCC"/>
    <w:rsid w:val="002F33BB"/>
    <w:rsid w:val="002F7CF3"/>
    <w:rsid w:val="0030598B"/>
    <w:rsid w:val="003107BE"/>
    <w:rsid w:val="003116CC"/>
    <w:rsid w:val="00312E37"/>
    <w:rsid w:val="003161D8"/>
    <w:rsid w:val="00322553"/>
    <w:rsid w:val="003234CC"/>
    <w:rsid w:val="0032587E"/>
    <w:rsid w:val="0033074E"/>
    <w:rsid w:val="00333A3D"/>
    <w:rsid w:val="00337FF2"/>
    <w:rsid w:val="00342891"/>
    <w:rsid w:val="00342B0B"/>
    <w:rsid w:val="00344530"/>
    <w:rsid w:val="0034459E"/>
    <w:rsid w:val="00344D36"/>
    <w:rsid w:val="0034577D"/>
    <w:rsid w:val="003611FA"/>
    <w:rsid w:val="003620C0"/>
    <w:rsid w:val="00364C8C"/>
    <w:rsid w:val="00370C36"/>
    <w:rsid w:val="00373A59"/>
    <w:rsid w:val="00373C05"/>
    <w:rsid w:val="00373CA2"/>
    <w:rsid w:val="003743E6"/>
    <w:rsid w:val="0037708D"/>
    <w:rsid w:val="0038271C"/>
    <w:rsid w:val="00383868"/>
    <w:rsid w:val="00386098"/>
    <w:rsid w:val="00386C7A"/>
    <w:rsid w:val="00390BCD"/>
    <w:rsid w:val="0039255E"/>
    <w:rsid w:val="00394DCC"/>
    <w:rsid w:val="003953BD"/>
    <w:rsid w:val="003955EB"/>
    <w:rsid w:val="00395AF2"/>
    <w:rsid w:val="00396546"/>
    <w:rsid w:val="00396D7B"/>
    <w:rsid w:val="00397D3A"/>
    <w:rsid w:val="003A08FC"/>
    <w:rsid w:val="003A18C0"/>
    <w:rsid w:val="003A4A42"/>
    <w:rsid w:val="003A65C3"/>
    <w:rsid w:val="003A7A9C"/>
    <w:rsid w:val="003B039C"/>
    <w:rsid w:val="003C0C4A"/>
    <w:rsid w:val="003C1984"/>
    <w:rsid w:val="003C28CC"/>
    <w:rsid w:val="003C394B"/>
    <w:rsid w:val="003C4699"/>
    <w:rsid w:val="003C569A"/>
    <w:rsid w:val="003D0D96"/>
    <w:rsid w:val="003D3BDE"/>
    <w:rsid w:val="003E4739"/>
    <w:rsid w:val="003E6577"/>
    <w:rsid w:val="003F4D91"/>
    <w:rsid w:val="003F51AF"/>
    <w:rsid w:val="003F6805"/>
    <w:rsid w:val="003F7BB2"/>
    <w:rsid w:val="00400236"/>
    <w:rsid w:val="004024B2"/>
    <w:rsid w:val="00403BFA"/>
    <w:rsid w:val="004056E6"/>
    <w:rsid w:val="00413475"/>
    <w:rsid w:val="0041748D"/>
    <w:rsid w:val="004200F5"/>
    <w:rsid w:val="00422894"/>
    <w:rsid w:val="00430B5C"/>
    <w:rsid w:val="00431863"/>
    <w:rsid w:val="0043313D"/>
    <w:rsid w:val="00433C43"/>
    <w:rsid w:val="004359F1"/>
    <w:rsid w:val="004369FF"/>
    <w:rsid w:val="00436B1A"/>
    <w:rsid w:val="0043737F"/>
    <w:rsid w:val="00442CDA"/>
    <w:rsid w:val="00443DDA"/>
    <w:rsid w:val="00445E16"/>
    <w:rsid w:val="00447C32"/>
    <w:rsid w:val="00451E68"/>
    <w:rsid w:val="00452197"/>
    <w:rsid w:val="0045365F"/>
    <w:rsid w:val="00455233"/>
    <w:rsid w:val="00457C9B"/>
    <w:rsid w:val="004608C7"/>
    <w:rsid w:val="0047185D"/>
    <w:rsid w:val="0047708B"/>
    <w:rsid w:val="00477177"/>
    <w:rsid w:val="00492979"/>
    <w:rsid w:val="0049585D"/>
    <w:rsid w:val="00497390"/>
    <w:rsid w:val="004A04C3"/>
    <w:rsid w:val="004A2E5A"/>
    <w:rsid w:val="004B4DED"/>
    <w:rsid w:val="004B743C"/>
    <w:rsid w:val="004B7FB9"/>
    <w:rsid w:val="004C07FA"/>
    <w:rsid w:val="004C5E22"/>
    <w:rsid w:val="004D214B"/>
    <w:rsid w:val="004E1ACC"/>
    <w:rsid w:val="004E44E4"/>
    <w:rsid w:val="00503B87"/>
    <w:rsid w:val="00504112"/>
    <w:rsid w:val="00507914"/>
    <w:rsid w:val="00512828"/>
    <w:rsid w:val="00515DEE"/>
    <w:rsid w:val="00515E56"/>
    <w:rsid w:val="0052085F"/>
    <w:rsid w:val="00520BC9"/>
    <w:rsid w:val="00530F58"/>
    <w:rsid w:val="00532B46"/>
    <w:rsid w:val="005439EA"/>
    <w:rsid w:val="00557DBB"/>
    <w:rsid w:val="00560B84"/>
    <w:rsid w:val="005705B6"/>
    <w:rsid w:val="005737CF"/>
    <w:rsid w:val="00573A7E"/>
    <w:rsid w:val="0057491F"/>
    <w:rsid w:val="005762DE"/>
    <w:rsid w:val="005769DD"/>
    <w:rsid w:val="0058442E"/>
    <w:rsid w:val="0058704C"/>
    <w:rsid w:val="00591441"/>
    <w:rsid w:val="00596357"/>
    <w:rsid w:val="0059693A"/>
    <w:rsid w:val="005A3A11"/>
    <w:rsid w:val="005B7114"/>
    <w:rsid w:val="005B71B2"/>
    <w:rsid w:val="005B74BA"/>
    <w:rsid w:val="005C0011"/>
    <w:rsid w:val="005C1435"/>
    <w:rsid w:val="005C26F5"/>
    <w:rsid w:val="005C47FE"/>
    <w:rsid w:val="005C6A65"/>
    <w:rsid w:val="005D0585"/>
    <w:rsid w:val="005D1638"/>
    <w:rsid w:val="005D23D4"/>
    <w:rsid w:val="005D68F9"/>
    <w:rsid w:val="005E00B7"/>
    <w:rsid w:val="005E0A4F"/>
    <w:rsid w:val="005E4A9F"/>
    <w:rsid w:val="005E79CD"/>
    <w:rsid w:val="005F0430"/>
    <w:rsid w:val="005F14F2"/>
    <w:rsid w:val="005F1723"/>
    <w:rsid w:val="005F2DD3"/>
    <w:rsid w:val="005F4EFC"/>
    <w:rsid w:val="00604996"/>
    <w:rsid w:val="00605933"/>
    <w:rsid w:val="00605C18"/>
    <w:rsid w:val="00606367"/>
    <w:rsid w:val="00606791"/>
    <w:rsid w:val="006148F9"/>
    <w:rsid w:val="006150A1"/>
    <w:rsid w:val="006312BA"/>
    <w:rsid w:val="00632868"/>
    <w:rsid w:val="00634460"/>
    <w:rsid w:val="0063478B"/>
    <w:rsid w:val="00636272"/>
    <w:rsid w:val="00641B23"/>
    <w:rsid w:val="00647DB9"/>
    <w:rsid w:val="00650A9C"/>
    <w:rsid w:val="006521D6"/>
    <w:rsid w:val="00654D79"/>
    <w:rsid w:val="0066124F"/>
    <w:rsid w:val="00663997"/>
    <w:rsid w:val="00663D01"/>
    <w:rsid w:val="00663D0A"/>
    <w:rsid w:val="00672156"/>
    <w:rsid w:val="00672E0A"/>
    <w:rsid w:val="006739DD"/>
    <w:rsid w:val="006902AB"/>
    <w:rsid w:val="00690400"/>
    <w:rsid w:val="00691A29"/>
    <w:rsid w:val="006923DB"/>
    <w:rsid w:val="0069368D"/>
    <w:rsid w:val="00694F45"/>
    <w:rsid w:val="00694F89"/>
    <w:rsid w:val="006958C3"/>
    <w:rsid w:val="00697A0A"/>
    <w:rsid w:val="006A07D9"/>
    <w:rsid w:val="006B308C"/>
    <w:rsid w:val="006B4DF9"/>
    <w:rsid w:val="006B55BC"/>
    <w:rsid w:val="006C1698"/>
    <w:rsid w:val="006C27A3"/>
    <w:rsid w:val="006C2B76"/>
    <w:rsid w:val="006C3E77"/>
    <w:rsid w:val="006D172E"/>
    <w:rsid w:val="006D35A6"/>
    <w:rsid w:val="006F0814"/>
    <w:rsid w:val="006F2678"/>
    <w:rsid w:val="006F28F8"/>
    <w:rsid w:val="006F5EC7"/>
    <w:rsid w:val="006F7C85"/>
    <w:rsid w:val="007008DD"/>
    <w:rsid w:val="00704D17"/>
    <w:rsid w:val="0070700D"/>
    <w:rsid w:val="007070AE"/>
    <w:rsid w:val="00710912"/>
    <w:rsid w:val="007117F2"/>
    <w:rsid w:val="007131B2"/>
    <w:rsid w:val="00715D7B"/>
    <w:rsid w:val="007268C2"/>
    <w:rsid w:val="00735010"/>
    <w:rsid w:val="007437AD"/>
    <w:rsid w:val="00772E56"/>
    <w:rsid w:val="007816B5"/>
    <w:rsid w:val="007836DC"/>
    <w:rsid w:val="00784ECB"/>
    <w:rsid w:val="00784F17"/>
    <w:rsid w:val="00785821"/>
    <w:rsid w:val="007B4CF0"/>
    <w:rsid w:val="007B4F6E"/>
    <w:rsid w:val="007C62BB"/>
    <w:rsid w:val="007D0233"/>
    <w:rsid w:val="007D1808"/>
    <w:rsid w:val="007D1962"/>
    <w:rsid w:val="007D35DC"/>
    <w:rsid w:val="007D6BC0"/>
    <w:rsid w:val="007E0519"/>
    <w:rsid w:val="007E2E02"/>
    <w:rsid w:val="007E4C44"/>
    <w:rsid w:val="007E716C"/>
    <w:rsid w:val="007F01A9"/>
    <w:rsid w:val="007F04F4"/>
    <w:rsid w:val="007F0599"/>
    <w:rsid w:val="007F2F91"/>
    <w:rsid w:val="007F37B1"/>
    <w:rsid w:val="00806841"/>
    <w:rsid w:val="00806866"/>
    <w:rsid w:val="008101BA"/>
    <w:rsid w:val="00810D42"/>
    <w:rsid w:val="00811C4A"/>
    <w:rsid w:val="0081665A"/>
    <w:rsid w:val="00820E11"/>
    <w:rsid w:val="00821FF5"/>
    <w:rsid w:val="00825CBA"/>
    <w:rsid w:val="00826A1D"/>
    <w:rsid w:val="00830F3B"/>
    <w:rsid w:val="00832A6F"/>
    <w:rsid w:val="00834590"/>
    <w:rsid w:val="00843BEA"/>
    <w:rsid w:val="00844FA6"/>
    <w:rsid w:val="008461C4"/>
    <w:rsid w:val="00846E4A"/>
    <w:rsid w:val="00860267"/>
    <w:rsid w:val="008614C8"/>
    <w:rsid w:val="008633CD"/>
    <w:rsid w:val="008646CB"/>
    <w:rsid w:val="00864B5C"/>
    <w:rsid w:val="008655F5"/>
    <w:rsid w:val="00866DD9"/>
    <w:rsid w:val="0087210E"/>
    <w:rsid w:val="00874678"/>
    <w:rsid w:val="00877CC9"/>
    <w:rsid w:val="008822C2"/>
    <w:rsid w:val="0088396A"/>
    <w:rsid w:val="008916F8"/>
    <w:rsid w:val="00896303"/>
    <w:rsid w:val="00897C44"/>
    <w:rsid w:val="008A126C"/>
    <w:rsid w:val="008A1815"/>
    <w:rsid w:val="008A47C5"/>
    <w:rsid w:val="008A7D46"/>
    <w:rsid w:val="008B4436"/>
    <w:rsid w:val="008B7130"/>
    <w:rsid w:val="008C0917"/>
    <w:rsid w:val="008C324D"/>
    <w:rsid w:val="008C3AF5"/>
    <w:rsid w:val="008C41CF"/>
    <w:rsid w:val="008C443F"/>
    <w:rsid w:val="008C6DE5"/>
    <w:rsid w:val="008D09BE"/>
    <w:rsid w:val="008D20FE"/>
    <w:rsid w:val="008D4513"/>
    <w:rsid w:val="008D6A32"/>
    <w:rsid w:val="008E0DB0"/>
    <w:rsid w:val="008E234F"/>
    <w:rsid w:val="008E60CC"/>
    <w:rsid w:val="008E7DDB"/>
    <w:rsid w:val="008F38C6"/>
    <w:rsid w:val="008F64FF"/>
    <w:rsid w:val="009033DE"/>
    <w:rsid w:val="00904FA6"/>
    <w:rsid w:val="00906923"/>
    <w:rsid w:val="00912B21"/>
    <w:rsid w:val="009141DD"/>
    <w:rsid w:val="0091592C"/>
    <w:rsid w:val="00915AD9"/>
    <w:rsid w:val="0091624B"/>
    <w:rsid w:val="00924D57"/>
    <w:rsid w:val="00927790"/>
    <w:rsid w:val="00927AA3"/>
    <w:rsid w:val="00927C3D"/>
    <w:rsid w:val="00930E4A"/>
    <w:rsid w:val="0093778E"/>
    <w:rsid w:val="00951125"/>
    <w:rsid w:val="00952206"/>
    <w:rsid w:val="00957290"/>
    <w:rsid w:val="009577BF"/>
    <w:rsid w:val="00957813"/>
    <w:rsid w:val="009612B7"/>
    <w:rsid w:val="009726CB"/>
    <w:rsid w:val="0097355F"/>
    <w:rsid w:val="00973E76"/>
    <w:rsid w:val="00974E5B"/>
    <w:rsid w:val="0098063D"/>
    <w:rsid w:val="00981705"/>
    <w:rsid w:val="009824B9"/>
    <w:rsid w:val="00982A59"/>
    <w:rsid w:val="00984CDA"/>
    <w:rsid w:val="00992F0E"/>
    <w:rsid w:val="009A32C5"/>
    <w:rsid w:val="009A47C6"/>
    <w:rsid w:val="009A6A27"/>
    <w:rsid w:val="009A7D22"/>
    <w:rsid w:val="009C5D7D"/>
    <w:rsid w:val="009D2D3E"/>
    <w:rsid w:val="009D3B92"/>
    <w:rsid w:val="009D58F8"/>
    <w:rsid w:val="009D7072"/>
    <w:rsid w:val="009E0A92"/>
    <w:rsid w:val="009E4A7C"/>
    <w:rsid w:val="009E5898"/>
    <w:rsid w:val="009F12F5"/>
    <w:rsid w:val="009F4D3A"/>
    <w:rsid w:val="009F4FAC"/>
    <w:rsid w:val="00A0121C"/>
    <w:rsid w:val="00A03AB4"/>
    <w:rsid w:val="00A03B88"/>
    <w:rsid w:val="00A0588F"/>
    <w:rsid w:val="00A07C8D"/>
    <w:rsid w:val="00A13F88"/>
    <w:rsid w:val="00A160DC"/>
    <w:rsid w:val="00A214C0"/>
    <w:rsid w:val="00A24721"/>
    <w:rsid w:val="00A256C1"/>
    <w:rsid w:val="00A31A50"/>
    <w:rsid w:val="00A3217F"/>
    <w:rsid w:val="00A32523"/>
    <w:rsid w:val="00A332F4"/>
    <w:rsid w:val="00A334CD"/>
    <w:rsid w:val="00A343F3"/>
    <w:rsid w:val="00A43553"/>
    <w:rsid w:val="00A51327"/>
    <w:rsid w:val="00A5309B"/>
    <w:rsid w:val="00A56445"/>
    <w:rsid w:val="00A57678"/>
    <w:rsid w:val="00A6787B"/>
    <w:rsid w:val="00A76B47"/>
    <w:rsid w:val="00A82E5A"/>
    <w:rsid w:val="00A8383D"/>
    <w:rsid w:val="00A854D5"/>
    <w:rsid w:val="00A85CFC"/>
    <w:rsid w:val="00A93172"/>
    <w:rsid w:val="00A942D3"/>
    <w:rsid w:val="00A948BE"/>
    <w:rsid w:val="00A961C0"/>
    <w:rsid w:val="00A972B3"/>
    <w:rsid w:val="00AA1ACF"/>
    <w:rsid w:val="00AA4828"/>
    <w:rsid w:val="00AB1290"/>
    <w:rsid w:val="00AB7882"/>
    <w:rsid w:val="00AC1AD8"/>
    <w:rsid w:val="00AC33B3"/>
    <w:rsid w:val="00AC4AC3"/>
    <w:rsid w:val="00AC67A3"/>
    <w:rsid w:val="00AD30D5"/>
    <w:rsid w:val="00AD49D4"/>
    <w:rsid w:val="00AD7568"/>
    <w:rsid w:val="00AE0645"/>
    <w:rsid w:val="00AE1F9C"/>
    <w:rsid w:val="00AE47AA"/>
    <w:rsid w:val="00AF0C13"/>
    <w:rsid w:val="00AF0E02"/>
    <w:rsid w:val="00AF38D8"/>
    <w:rsid w:val="00AF3D1A"/>
    <w:rsid w:val="00AF46A7"/>
    <w:rsid w:val="00AF5CA3"/>
    <w:rsid w:val="00AF6535"/>
    <w:rsid w:val="00AF6BAB"/>
    <w:rsid w:val="00B02274"/>
    <w:rsid w:val="00B02609"/>
    <w:rsid w:val="00B050BF"/>
    <w:rsid w:val="00B05ACA"/>
    <w:rsid w:val="00B105BC"/>
    <w:rsid w:val="00B13D92"/>
    <w:rsid w:val="00B1408F"/>
    <w:rsid w:val="00B163D4"/>
    <w:rsid w:val="00B16D4F"/>
    <w:rsid w:val="00B30A03"/>
    <w:rsid w:val="00B31A86"/>
    <w:rsid w:val="00B355A9"/>
    <w:rsid w:val="00B3572D"/>
    <w:rsid w:val="00B41049"/>
    <w:rsid w:val="00B4406B"/>
    <w:rsid w:val="00B4633E"/>
    <w:rsid w:val="00B47BC0"/>
    <w:rsid w:val="00B5292B"/>
    <w:rsid w:val="00B55568"/>
    <w:rsid w:val="00B55AD0"/>
    <w:rsid w:val="00B560C1"/>
    <w:rsid w:val="00B60090"/>
    <w:rsid w:val="00B60603"/>
    <w:rsid w:val="00B61EA1"/>
    <w:rsid w:val="00B623CD"/>
    <w:rsid w:val="00B63C69"/>
    <w:rsid w:val="00B65D04"/>
    <w:rsid w:val="00B66C7D"/>
    <w:rsid w:val="00B720C7"/>
    <w:rsid w:val="00B72890"/>
    <w:rsid w:val="00B8071A"/>
    <w:rsid w:val="00B82948"/>
    <w:rsid w:val="00B86482"/>
    <w:rsid w:val="00B91BAE"/>
    <w:rsid w:val="00B92E38"/>
    <w:rsid w:val="00B934A4"/>
    <w:rsid w:val="00B938DC"/>
    <w:rsid w:val="00B9418E"/>
    <w:rsid w:val="00B9699B"/>
    <w:rsid w:val="00BA0BE3"/>
    <w:rsid w:val="00BA647F"/>
    <w:rsid w:val="00BB1891"/>
    <w:rsid w:val="00BB3060"/>
    <w:rsid w:val="00BB3C27"/>
    <w:rsid w:val="00BB75F9"/>
    <w:rsid w:val="00BB7A79"/>
    <w:rsid w:val="00BC316C"/>
    <w:rsid w:val="00BC43D9"/>
    <w:rsid w:val="00BC5C25"/>
    <w:rsid w:val="00BD1003"/>
    <w:rsid w:val="00BD5BBF"/>
    <w:rsid w:val="00BD779E"/>
    <w:rsid w:val="00BE10C9"/>
    <w:rsid w:val="00BE3264"/>
    <w:rsid w:val="00BE42B5"/>
    <w:rsid w:val="00BE71A9"/>
    <w:rsid w:val="00BF22B9"/>
    <w:rsid w:val="00BF41E8"/>
    <w:rsid w:val="00C00BA5"/>
    <w:rsid w:val="00C048FD"/>
    <w:rsid w:val="00C04CAA"/>
    <w:rsid w:val="00C108CF"/>
    <w:rsid w:val="00C11450"/>
    <w:rsid w:val="00C13003"/>
    <w:rsid w:val="00C13E39"/>
    <w:rsid w:val="00C25367"/>
    <w:rsid w:val="00C25802"/>
    <w:rsid w:val="00C32EDC"/>
    <w:rsid w:val="00C33EE0"/>
    <w:rsid w:val="00C46F19"/>
    <w:rsid w:val="00C472C4"/>
    <w:rsid w:val="00C57F72"/>
    <w:rsid w:val="00C602C1"/>
    <w:rsid w:val="00C60D02"/>
    <w:rsid w:val="00C6492E"/>
    <w:rsid w:val="00C67ACB"/>
    <w:rsid w:val="00C7017D"/>
    <w:rsid w:val="00C70F59"/>
    <w:rsid w:val="00C736BE"/>
    <w:rsid w:val="00C74B29"/>
    <w:rsid w:val="00C751B4"/>
    <w:rsid w:val="00C7754C"/>
    <w:rsid w:val="00C81DC8"/>
    <w:rsid w:val="00C83A09"/>
    <w:rsid w:val="00C90267"/>
    <w:rsid w:val="00C93B56"/>
    <w:rsid w:val="00C93F2B"/>
    <w:rsid w:val="00CA0984"/>
    <w:rsid w:val="00CA2ACF"/>
    <w:rsid w:val="00CA46DD"/>
    <w:rsid w:val="00CA66CD"/>
    <w:rsid w:val="00CB16A6"/>
    <w:rsid w:val="00CB3094"/>
    <w:rsid w:val="00CB6E90"/>
    <w:rsid w:val="00CC3E73"/>
    <w:rsid w:val="00CC7448"/>
    <w:rsid w:val="00CC76FF"/>
    <w:rsid w:val="00CC7CEF"/>
    <w:rsid w:val="00CD47CF"/>
    <w:rsid w:val="00CD4B54"/>
    <w:rsid w:val="00CD7E84"/>
    <w:rsid w:val="00CE0B08"/>
    <w:rsid w:val="00CE0E95"/>
    <w:rsid w:val="00CE1001"/>
    <w:rsid w:val="00CE10E9"/>
    <w:rsid w:val="00CE404C"/>
    <w:rsid w:val="00CF0B96"/>
    <w:rsid w:val="00CF316D"/>
    <w:rsid w:val="00CF3DA8"/>
    <w:rsid w:val="00CF5CA3"/>
    <w:rsid w:val="00CF7099"/>
    <w:rsid w:val="00D01656"/>
    <w:rsid w:val="00D064CF"/>
    <w:rsid w:val="00D1200D"/>
    <w:rsid w:val="00D12244"/>
    <w:rsid w:val="00D21ADE"/>
    <w:rsid w:val="00D23873"/>
    <w:rsid w:val="00D24616"/>
    <w:rsid w:val="00D30A95"/>
    <w:rsid w:val="00D30DC7"/>
    <w:rsid w:val="00D31284"/>
    <w:rsid w:val="00D31616"/>
    <w:rsid w:val="00D34901"/>
    <w:rsid w:val="00D354DB"/>
    <w:rsid w:val="00D35AC2"/>
    <w:rsid w:val="00D365AB"/>
    <w:rsid w:val="00D401FF"/>
    <w:rsid w:val="00D4103F"/>
    <w:rsid w:val="00D414AB"/>
    <w:rsid w:val="00D43E90"/>
    <w:rsid w:val="00D4627E"/>
    <w:rsid w:val="00D4672D"/>
    <w:rsid w:val="00D46D3D"/>
    <w:rsid w:val="00D50817"/>
    <w:rsid w:val="00D50A36"/>
    <w:rsid w:val="00D5293B"/>
    <w:rsid w:val="00D52A0D"/>
    <w:rsid w:val="00D5357A"/>
    <w:rsid w:val="00D611FA"/>
    <w:rsid w:val="00D615C7"/>
    <w:rsid w:val="00D621D9"/>
    <w:rsid w:val="00D636B5"/>
    <w:rsid w:val="00D64BFD"/>
    <w:rsid w:val="00D71ED1"/>
    <w:rsid w:val="00D72295"/>
    <w:rsid w:val="00D74B79"/>
    <w:rsid w:val="00D76411"/>
    <w:rsid w:val="00D76CD5"/>
    <w:rsid w:val="00D810F7"/>
    <w:rsid w:val="00D82D38"/>
    <w:rsid w:val="00D84900"/>
    <w:rsid w:val="00D875DE"/>
    <w:rsid w:val="00D87F89"/>
    <w:rsid w:val="00D90994"/>
    <w:rsid w:val="00D94A40"/>
    <w:rsid w:val="00D94F23"/>
    <w:rsid w:val="00DA031D"/>
    <w:rsid w:val="00DA24A5"/>
    <w:rsid w:val="00DA3214"/>
    <w:rsid w:val="00DA589D"/>
    <w:rsid w:val="00DB084A"/>
    <w:rsid w:val="00DB10B5"/>
    <w:rsid w:val="00DB1321"/>
    <w:rsid w:val="00DB1422"/>
    <w:rsid w:val="00DB46FE"/>
    <w:rsid w:val="00DB474B"/>
    <w:rsid w:val="00DB4AC7"/>
    <w:rsid w:val="00DB53DE"/>
    <w:rsid w:val="00DC1551"/>
    <w:rsid w:val="00DC6683"/>
    <w:rsid w:val="00DD6459"/>
    <w:rsid w:val="00DE07D9"/>
    <w:rsid w:val="00DE088F"/>
    <w:rsid w:val="00DE25ED"/>
    <w:rsid w:val="00DE34F2"/>
    <w:rsid w:val="00DE36EA"/>
    <w:rsid w:val="00DE5919"/>
    <w:rsid w:val="00DE7CBE"/>
    <w:rsid w:val="00DF450B"/>
    <w:rsid w:val="00DF719D"/>
    <w:rsid w:val="00E0097C"/>
    <w:rsid w:val="00E01DE2"/>
    <w:rsid w:val="00E02CC6"/>
    <w:rsid w:val="00E042EC"/>
    <w:rsid w:val="00E10304"/>
    <w:rsid w:val="00E1519F"/>
    <w:rsid w:val="00E16B46"/>
    <w:rsid w:val="00E17439"/>
    <w:rsid w:val="00E1774C"/>
    <w:rsid w:val="00E22899"/>
    <w:rsid w:val="00E24086"/>
    <w:rsid w:val="00E25227"/>
    <w:rsid w:val="00E26BFA"/>
    <w:rsid w:val="00E3173C"/>
    <w:rsid w:val="00E3218D"/>
    <w:rsid w:val="00E33294"/>
    <w:rsid w:val="00E33ABE"/>
    <w:rsid w:val="00E33E41"/>
    <w:rsid w:val="00E36E8F"/>
    <w:rsid w:val="00E40400"/>
    <w:rsid w:val="00E4251E"/>
    <w:rsid w:val="00E42E7B"/>
    <w:rsid w:val="00E447C5"/>
    <w:rsid w:val="00E460EB"/>
    <w:rsid w:val="00E46197"/>
    <w:rsid w:val="00E6257D"/>
    <w:rsid w:val="00E62B55"/>
    <w:rsid w:val="00E632F5"/>
    <w:rsid w:val="00E63F29"/>
    <w:rsid w:val="00E66350"/>
    <w:rsid w:val="00E67AAD"/>
    <w:rsid w:val="00E7035D"/>
    <w:rsid w:val="00E70CD8"/>
    <w:rsid w:val="00E7143D"/>
    <w:rsid w:val="00E7405E"/>
    <w:rsid w:val="00E74A0F"/>
    <w:rsid w:val="00E75D3D"/>
    <w:rsid w:val="00E805E9"/>
    <w:rsid w:val="00E852B8"/>
    <w:rsid w:val="00E85949"/>
    <w:rsid w:val="00E9222C"/>
    <w:rsid w:val="00E92A0F"/>
    <w:rsid w:val="00E92DC9"/>
    <w:rsid w:val="00E93649"/>
    <w:rsid w:val="00E952CA"/>
    <w:rsid w:val="00E96872"/>
    <w:rsid w:val="00E96E28"/>
    <w:rsid w:val="00EA4A1A"/>
    <w:rsid w:val="00EA6650"/>
    <w:rsid w:val="00EB1569"/>
    <w:rsid w:val="00EB32AE"/>
    <w:rsid w:val="00EB750D"/>
    <w:rsid w:val="00EC005F"/>
    <w:rsid w:val="00EC64F8"/>
    <w:rsid w:val="00EC74F8"/>
    <w:rsid w:val="00ED00A9"/>
    <w:rsid w:val="00ED4A92"/>
    <w:rsid w:val="00ED59A5"/>
    <w:rsid w:val="00EE21DB"/>
    <w:rsid w:val="00EE2452"/>
    <w:rsid w:val="00EE2D18"/>
    <w:rsid w:val="00EF0815"/>
    <w:rsid w:val="00EF2760"/>
    <w:rsid w:val="00EF35B8"/>
    <w:rsid w:val="00EF365D"/>
    <w:rsid w:val="00EF4DD9"/>
    <w:rsid w:val="00EF7149"/>
    <w:rsid w:val="00F00139"/>
    <w:rsid w:val="00F04D9E"/>
    <w:rsid w:val="00F07A1C"/>
    <w:rsid w:val="00F12E63"/>
    <w:rsid w:val="00F13907"/>
    <w:rsid w:val="00F1592A"/>
    <w:rsid w:val="00F2237A"/>
    <w:rsid w:val="00F269C8"/>
    <w:rsid w:val="00F33B2E"/>
    <w:rsid w:val="00F343A7"/>
    <w:rsid w:val="00F3675F"/>
    <w:rsid w:val="00F421F0"/>
    <w:rsid w:val="00F43619"/>
    <w:rsid w:val="00F455BB"/>
    <w:rsid w:val="00F46A39"/>
    <w:rsid w:val="00F55C1D"/>
    <w:rsid w:val="00F641D2"/>
    <w:rsid w:val="00F67EC9"/>
    <w:rsid w:val="00F76E7E"/>
    <w:rsid w:val="00F779CE"/>
    <w:rsid w:val="00F9401C"/>
    <w:rsid w:val="00F95341"/>
    <w:rsid w:val="00F956AA"/>
    <w:rsid w:val="00F96781"/>
    <w:rsid w:val="00F975D6"/>
    <w:rsid w:val="00FA0415"/>
    <w:rsid w:val="00FA2A0E"/>
    <w:rsid w:val="00FA2A32"/>
    <w:rsid w:val="00FA338E"/>
    <w:rsid w:val="00FA3E8D"/>
    <w:rsid w:val="00FB1BA2"/>
    <w:rsid w:val="00FB30F6"/>
    <w:rsid w:val="00FB364C"/>
    <w:rsid w:val="00FB438E"/>
    <w:rsid w:val="00FC29B5"/>
    <w:rsid w:val="00FD3E8C"/>
    <w:rsid w:val="00FD5A0B"/>
    <w:rsid w:val="00FE00B9"/>
    <w:rsid w:val="00FE46B0"/>
    <w:rsid w:val="00FE4AA2"/>
    <w:rsid w:val="00FF4786"/>
    <w:rsid w:val="0C087145"/>
    <w:rsid w:val="1060A5CC"/>
    <w:rsid w:val="18AD6E2A"/>
    <w:rsid w:val="215CDC12"/>
    <w:rsid w:val="266351EC"/>
    <w:rsid w:val="27A8282E"/>
    <w:rsid w:val="2B0B4CD8"/>
    <w:rsid w:val="2DF95A61"/>
    <w:rsid w:val="2F691DD6"/>
    <w:rsid w:val="2F7082EA"/>
    <w:rsid w:val="3C25503D"/>
    <w:rsid w:val="4F5BAE8F"/>
    <w:rsid w:val="5131F3B1"/>
    <w:rsid w:val="5AD26066"/>
    <w:rsid w:val="5AFAF993"/>
    <w:rsid w:val="5B7A4A60"/>
    <w:rsid w:val="5C6DAA4E"/>
    <w:rsid w:val="5CE9F044"/>
    <w:rsid w:val="6009E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DB3DCC"/>
  <w15:docId w15:val="{0FBEC6A8-D48D-4111-801F-5DEC933B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400236"/>
    <w:rPr>
      <w:rFonts w:asciiTheme="minorHAnsi" w:eastAsiaTheme="minorHAnsi" w:hAnsiTheme="minorHAnsi" w:cstheme="minorBidi"/>
      <w:sz w:val="24"/>
      <w:szCs w:val="22"/>
    </w:rPr>
  </w:style>
  <w:style w:type="paragraph" w:styleId="Heading1">
    <w:name w:val="heading 1"/>
    <w:basedOn w:val="BodyText"/>
    <w:next w:val="BodyText"/>
    <w:link w:val="Heading1Char"/>
    <w:uiPriority w:val="9"/>
    <w:qFormat/>
    <w:rsid w:val="00400236"/>
    <w:pPr>
      <w:keepNext/>
      <w:keepLines/>
      <w:pageBreakBefore/>
      <w:numPr>
        <w:numId w:val="34"/>
      </w:numPr>
      <w:spacing w:before="400" w:after="180"/>
      <w:contextualSpacing/>
      <w:outlineLvl w:val="0"/>
    </w:pPr>
    <w:rPr>
      <w:rFonts w:asciiTheme="majorHAnsi" w:eastAsiaTheme="majorEastAsia" w:hAnsiTheme="majorHAnsi"/>
      <w:b/>
      <w:kern w:val="28"/>
    </w:rPr>
  </w:style>
  <w:style w:type="paragraph" w:styleId="Heading2">
    <w:name w:val="heading 2"/>
    <w:basedOn w:val="Heading1"/>
    <w:next w:val="BodyText"/>
    <w:link w:val="Heading2Char"/>
    <w:uiPriority w:val="9"/>
    <w:unhideWhenUsed/>
    <w:qFormat/>
    <w:rsid w:val="00400236"/>
    <w:pPr>
      <w:pageBreakBefore w:val="0"/>
      <w:numPr>
        <w:ilvl w:val="1"/>
      </w:numPr>
      <w:outlineLvl w:val="1"/>
    </w:pPr>
  </w:style>
  <w:style w:type="paragraph" w:styleId="Heading3">
    <w:name w:val="heading 3"/>
    <w:basedOn w:val="Heading1"/>
    <w:next w:val="BodyText"/>
    <w:link w:val="Heading3Char"/>
    <w:uiPriority w:val="9"/>
    <w:unhideWhenUsed/>
    <w:qFormat/>
    <w:rsid w:val="00400236"/>
    <w:pPr>
      <w:pageBreakBefore w:val="0"/>
      <w:numPr>
        <w:ilvl w:val="2"/>
      </w:numPr>
      <w:outlineLvl w:val="2"/>
    </w:pPr>
  </w:style>
  <w:style w:type="paragraph" w:styleId="Heading4">
    <w:name w:val="heading 4"/>
    <w:basedOn w:val="Heading3"/>
    <w:next w:val="BodyText"/>
    <w:link w:val="Heading4Char"/>
    <w:uiPriority w:val="9"/>
    <w:unhideWhenUsed/>
    <w:qFormat/>
    <w:rsid w:val="00400236"/>
    <w:pPr>
      <w:numPr>
        <w:ilvl w:val="3"/>
      </w:numPr>
      <w:outlineLvl w:val="3"/>
    </w:pPr>
    <w:rPr>
      <w:bCs/>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00236"/>
    <w:rPr>
      <w:rFonts w:cs="Tahoma"/>
      <w:sz w:val="16"/>
      <w:szCs w:val="16"/>
    </w:rPr>
  </w:style>
  <w:style w:type="character" w:customStyle="1" w:styleId="BalloonTextChar">
    <w:name w:val="Balloon Text Char"/>
    <w:basedOn w:val="DefaultParagraphFont"/>
    <w:link w:val="BalloonText"/>
    <w:uiPriority w:val="99"/>
    <w:rsid w:val="00400236"/>
    <w:rPr>
      <w:rFonts w:asciiTheme="minorHAnsi" w:eastAsiaTheme="minorHAnsi" w:hAnsiTheme="minorHAnsi" w:cs="Tahoma"/>
      <w:sz w:val="16"/>
      <w:szCs w:val="16"/>
    </w:rPr>
  </w:style>
  <w:style w:type="paragraph" w:styleId="Footer">
    <w:name w:val="footer"/>
    <w:basedOn w:val="Header"/>
    <w:link w:val="FooterChar"/>
    <w:uiPriority w:val="99"/>
    <w:unhideWhenUsed/>
    <w:qFormat/>
    <w:rsid w:val="00400236"/>
    <w:pPr>
      <w:spacing w:before="280"/>
      <w:jc w:val="center"/>
    </w:pPr>
  </w:style>
  <w:style w:type="character" w:customStyle="1" w:styleId="FooterChar">
    <w:name w:val="Footer Char"/>
    <w:basedOn w:val="DefaultParagraphFont"/>
    <w:link w:val="Footer"/>
    <w:uiPriority w:val="99"/>
    <w:rsid w:val="00400236"/>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400236"/>
    <w:pPr>
      <w:spacing w:after="120"/>
    </w:pPr>
    <w:rPr>
      <w:rFonts w:cs="Times New Roman"/>
      <w:iCs/>
      <w:szCs w:val="24"/>
    </w:rPr>
  </w:style>
  <w:style w:type="character" w:customStyle="1" w:styleId="BodyTextChar">
    <w:name w:val="Body Text Char"/>
    <w:basedOn w:val="DefaultParagraphFont"/>
    <w:link w:val="BodyText"/>
    <w:uiPriority w:val="1"/>
    <w:rsid w:val="00400236"/>
    <w:rPr>
      <w:rFonts w:asciiTheme="minorHAnsi" w:eastAsiaTheme="minorHAnsi" w:hAnsiTheme="minorHAnsi"/>
      <w:iCs/>
      <w:sz w:val="24"/>
      <w:szCs w:val="24"/>
    </w:rPr>
  </w:style>
  <w:style w:type="paragraph" w:customStyle="1" w:styleId="Heading1NoNumber">
    <w:name w:val="Heading1_NoNumber"/>
    <w:basedOn w:val="Heading1"/>
    <w:rsid w:val="00400236"/>
    <w:pPr>
      <w:numPr>
        <w:numId w:val="0"/>
      </w:numPr>
    </w:pPr>
  </w:style>
  <w:style w:type="paragraph" w:styleId="Caption">
    <w:name w:val="caption"/>
    <w:basedOn w:val="BodyText"/>
    <w:next w:val="BodyText"/>
    <w:uiPriority w:val="35"/>
    <w:unhideWhenUsed/>
    <w:qFormat/>
    <w:rsid w:val="00400236"/>
    <w:pPr>
      <w:spacing w:before="180" w:after="180"/>
      <w:jc w:val="center"/>
    </w:pPr>
    <w:rPr>
      <w:b/>
      <w:sz w:val="20"/>
    </w:rPr>
  </w:style>
  <w:style w:type="character" w:styleId="CommentReference">
    <w:name w:val="annotation reference"/>
    <w:basedOn w:val="DefaultParagraphFont"/>
    <w:uiPriority w:val="99"/>
    <w:unhideWhenUsed/>
    <w:rsid w:val="00400236"/>
    <w:rPr>
      <w:sz w:val="16"/>
      <w:szCs w:val="16"/>
    </w:rPr>
  </w:style>
  <w:style w:type="paragraph" w:styleId="CommentText">
    <w:name w:val="annotation text"/>
    <w:basedOn w:val="Normal"/>
    <w:link w:val="CommentTextChar"/>
    <w:uiPriority w:val="99"/>
    <w:unhideWhenUsed/>
    <w:qFormat/>
    <w:rsid w:val="00400236"/>
    <w:rPr>
      <w:sz w:val="20"/>
      <w:szCs w:val="20"/>
    </w:rPr>
  </w:style>
  <w:style w:type="character" w:customStyle="1" w:styleId="CommentTextChar">
    <w:name w:val="Comment Text Char"/>
    <w:basedOn w:val="DefaultParagraphFont"/>
    <w:link w:val="CommentText"/>
    <w:uiPriority w:val="99"/>
    <w:rsid w:val="0040023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400236"/>
    <w:rPr>
      <w:b/>
      <w:bCs/>
    </w:rPr>
  </w:style>
  <w:style w:type="character" w:customStyle="1" w:styleId="CommentSubjectChar">
    <w:name w:val="Comment Subject Char"/>
    <w:basedOn w:val="CommentTextChar"/>
    <w:link w:val="CommentSubject"/>
    <w:uiPriority w:val="99"/>
    <w:semiHidden/>
    <w:rsid w:val="00400236"/>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400236"/>
    <w:rPr>
      <w:color w:val="954F72" w:themeColor="followedHyperlink"/>
      <w:u w:val="single"/>
    </w:rPr>
  </w:style>
  <w:style w:type="character" w:customStyle="1" w:styleId="Heading1Char">
    <w:name w:val="Heading 1 Char"/>
    <w:basedOn w:val="DefaultParagraphFont"/>
    <w:link w:val="Heading1"/>
    <w:uiPriority w:val="9"/>
    <w:rsid w:val="00400236"/>
    <w:rPr>
      <w:rFonts w:asciiTheme="majorHAnsi" w:eastAsiaTheme="majorEastAsia" w:hAnsiTheme="majorHAnsi"/>
      <w:b/>
      <w:iCs/>
      <w:kern w:val="28"/>
      <w:sz w:val="24"/>
      <w:szCs w:val="24"/>
    </w:rPr>
  </w:style>
  <w:style w:type="character" w:customStyle="1" w:styleId="Heading2Char">
    <w:name w:val="Heading 2 Char"/>
    <w:basedOn w:val="DefaultParagraphFont"/>
    <w:link w:val="Heading2"/>
    <w:uiPriority w:val="9"/>
    <w:rsid w:val="00400236"/>
    <w:rPr>
      <w:rFonts w:asciiTheme="majorHAnsi" w:eastAsiaTheme="majorEastAsia" w:hAnsiTheme="majorHAnsi"/>
      <w:b/>
      <w:iCs/>
      <w:kern w:val="28"/>
      <w:sz w:val="24"/>
      <w:szCs w:val="24"/>
    </w:rPr>
  </w:style>
  <w:style w:type="character" w:customStyle="1" w:styleId="Heading3Char">
    <w:name w:val="Heading 3 Char"/>
    <w:basedOn w:val="DefaultParagraphFont"/>
    <w:link w:val="Heading3"/>
    <w:uiPriority w:val="9"/>
    <w:rsid w:val="00400236"/>
    <w:rPr>
      <w:rFonts w:asciiTheme="majorHAnsi" w:eastAsiaTheme="majorEastAsia" w:hAnsiTheme="majorHAnsi"/>
      <w:b/>
      <w:iCs/>
      <w:kern w:val="28"/>
      <w:sz w:val="24"/>
      <w:szCs w:val="24"/>
    </w:rPr>
  </w:style>
  <w:style w:type="character" w:customStyle="1" w:styleId="Heading4Char">
    <w:name w:val="Heading 4 Char"/>
    <w:basedOn w:val="DefaultParagraphFont"/>
    <w:link w:val="Heading4"/>
    <w:uiPriority w:val="9"/>
    <w:rsid w:val="00400236"/>
    <w:rPr>
      <w:rFonts w:asciiTheme="majorHAnsi" w:eastAsiaTheme="majorEastAsia" w:hAnsiTheme="majorHAnsi"/>
      <w:b/>
      <w:bCs/>
      <w:kern w:val="28"/>
      <w:sz w:val="24"/>
      <w:szCs w:val="24"/>
    </w:rPr>
  </w:style>
  <w:style w:type="character" w:styleId="Hyperlink">
    <w:name w:val="Hyperlink"/>
    <w:aliases w:val="PALHyperlink"/>
    <w:basedOn w:val="DefaultParagraphFont"/>
    <w:uiPriority w:val="99"/>
    <w:unhideWhenUsed/>
    <w:rsid w:val="00400236"/>
    <w:rPr>
      <w:color w:val="0000FF"/>
      <w:u w:val="single"/>
    </w:rPr>
  </w:style>
  <w:style w:type="paragraph" w:styleId="ListParagraph">
    <w:name w:val="List Paragraph"/>
    <w:basedOn w:val="Normal"/>
    <w:uiPriority w:val="34"/>
    <w:rsid w:val="00400236"/>
    <w:pPr>
      <w:ind w:left="720"/>
      <w:contextualSpacing/>
    </w:pPr>
  </w:style>
  <w:style w:type="paragraph" w:customStyle="1" w:styleId="References">
    <w:name w:val="References"/>
    <w:basedOn w:val="ListParagraph"/>
    <w:link w:val="ReferencesChar"/>
    <w:qFormat/>
    <w:rsid w:val="00400236"/>
    <w:pPr>
      <w:numPr>
        <w:numId w:val="38"/>
      </w:numPr>
      <w:contextualSpacing w:val="0"/>
    </w:pPr>
    <w:rPr>
      <w:rFonts w:ascii="Calibri" w:hAnsi="Calibri"/>
      <w:szCs w:val="20"/>
    </w:rPr>
  </w:style>
  <w:style w:type="paragraph" w:customStyle="1" w:styleId="TableandFigureFootnotes">
    <w:name w:val="Table and Figure Footnotes"/>
    <w:basedOn w:val="TableText"/>
    <w:qFormat/>
    <w:rsid w:val="00400236"/>
    <w:pPr>
      <w:spacing w:after="120"/>
      <w:jc w:val="center"/>
    </w:pPr>
  </w:style>
  <w:style w:type="paragraph" w:styleId="TOC1">
    <w:name w:val="toc 1"/>
    <w:basedOn w:val="Normal"/>
    <w:next w:val="Normal"/>
    <w:uiPriority w:val="39"/>
    <w:unhideWhenUsed/>
    <w:qFormat/>
    <w:rsid w:val="00400236"/>
    <w:pPr>
      <w:spacing w:after="100"/>
    </w:pPr>
    <w:rPr>
      <w:rFonts w:ascii="Calibri" w:hAnsi="Calibri" w:cstheme="majorHAnsi"/>
      <w:b/>
      <w:bCs/>
      <w:sz w:val="22"/>
      <w:szCs w:val="24"/>
    </w:rPr>
  </w:style>
  <w:style w:type="paragraph" w:styleId="TOC2">
    <w:name w:val="toc 2"/>
    <w:basedOn w:val="Normal"/>
    <w:next w:val="Normal"/>
    <w:uiPriority w:val="39"/>
    <w:unhideWhenUsed/>
    <w:qFormat/>
    <w:rsid w:val="00400236"/>
    <w:pPr>
      <w:tabs>
        <w:tab w:val="left" w:pos="880"/>
        <w:tab w:val="right" w:leader="dot" w:pos="9350"/>
      </w:tabs>
      <w:spacing w:after="100"/>
      <w:ind w:left="216"/>
    </w:pPr>
    <w:rPr>
      <w:rFonts w:ascii="Calibri" w:hAnsi="Calibri" w:cs="Arial"/>
      <w:bCs/>
      <w:noProof/>
      <w:sz w:val="22"/>
      <w:szCs w:val="20"/>
      <w14:scene3d>
        <w14:camera w14:prst="orthographicFront"/>
        <w14:lightRig w14:rig="threePt" w14:dir="t">
          <w14:rot w14:lat="0" w14:lon="0" w14:rev="0"/>
        </w14:lightRig>
      </w14:scene3d>
    </w:rPr>
  </w:style>
  <w:style w:type="paragraph" w:styleId="TOC3">
    <w:name w:val="toc 3"/>
    <w:basedOn w:val="Normal"/>
    <w:next w:val="Normal"/>
    <w:uiPriority w:val="39"/>
    <w:unhideWhenUsed/>
    <w:qFormat/>
    <w:rsid w:val="00400236"/>
    <w:pPr>
      <w:tabs>
        <w:tab w:val="left" w:pos="1100"/>
        <w:tab w:val="right" w:leader="dot" w:pos="9350"/>
      </w:tabs>
      <w:spacing w:after="100"/>
      <w:ind w:left="360"/>
    </w:pPr>
    <w:rPr>
      <w:rFonts w:ascii="Calibri" w:hAnsi="Calibri" w:cstheme="minorHAnsi"/>
      <w:noProof/>
      <w:sz w:val="22"/>
      <w:szCs w:val="20"/>
    </w:rPr>
  </w:style>
  <w:style w:type="paragraph" w:styleId="TOC4">
    <w:name w:val="toc 4"/>
    <w:basedOn w:val="Normal"/>
    <w:next w:val="Normal"/>
    <w:uiPriority w:val="39"/>
    <w:unhideWhenUsed/>
    <w:qFormat/>
    <w:rsid w:val="00400236"/>
    <w:pPr>
      <w:tabs>
        <w:tab w:val="left" w:pos="1540"/>
        <w:tab w:val="right" w:leader="dot" w:pos="9350"/>
      </w:tabs>
      <w:spacing w:after="100"/>
      <w:ind w:left="504"/>
    </w:pPr>
    <w:rPr>
      <w:rFonts w:ascii="Calibri" w:hAnsi="Calibri" w:cstheme="minorHAnsi"/>
      <w:noProof/>
      <w:sz w:val="22"/>
      <w:szCs w:val="20"/>
    </w:rPr>
  </w:style>
  <w:style w:type="character" w:styleId="FootnoteReference">
    <w:name w:val="footnote reference"/>
    <w:basedOn w:val="DefaultParagraphFont"/>
    <w:uiPriority w:val="99"/>
    <w:unhideWhenUsed/>
    <w:rsid w:val="00400236"/>
    <w:rPr>
      <w:vertAlign w:val="superscript"/>
    </w:rPr>
  </w:style>
  <w:style w:type="paragraph" w:styleId="FootnoteText">
    <w:name w:val="footnote text"/>
    <w:basedOn w:val="Normal"/>
    <w:link w:val="FootnoteTextChar"/>
    <w:autoRedefine/>
    <w:uiPriority w:val="99"/>
    <w:unhideWhenUsed/>
    <w:qFormat/>
    <w:rsid w:val="00400236"/>
    <w:rPr>
      <w:sz w:val="16"/>
      <w:szCs w:val="20"/>
    </w:rPr>
  </w:style>
  <w:style w:type="character" w:customStyle="1" w:styleId="FootnoteTextChar">
    <w:name w:val="Footnote Text Char"/>
    <w:basedOn w:val="DefaultParagraphFont"/>
    <w:link w:val="FootnoteText"/>
    <w:uiPriority w:val="99"/>
    <w:rsid w:val="00400236"/>
    <w:rPr>
      <w:rFonts w:asciiTheme="minorHAnsi" w:eastAsiaTheme="minorHAnsi" w:hAnsiTheme="minorHAnsi" w:cstheme="minorBidi"/>
      <w:sz w:val="16"/>
    </w:rPr>
  </w:style>
  <w:style w:type="character" w:customStyle="1" w:styleId="ReferencesChar">
    <w:name w:val="References Char"/>
    <w:basedOn w:val="DefaultParagraphFont"/>
    <w:link w:val="References"/>
    <w:rsid w:val="00400236"/>
    <w:rPr>
      <w:rFonts w:ascii="Calibri" w:eastAsiaTheme="minorHAnsi" w:hAnsi="Calibri" w:cstheme="minorBidi"/>
      <w:sz w:val="24"/>
    </w:rPr>
  </w:style>
  <w:style w:type="paragraph" w:customStyle="1" w:styleId="Disclaimer">
    <w:name w:val="Disclaimer"/>
    <w:basedOn w:val="Versotext"/>
    <w:next w:val="frontmattertext"/>
    <w:qFormat/>
    <w:rsid w:val="00400236"/>
    <w:pPr>
      <w:spacing w:before="180"/>
    </w:pPr>
  </w:style>
  <w:style w:type="paragraph" w:styleId="TableofFigures">
    <w:name w:val="table of figures"/>
    <w:basedOn w:val="TOC1"/>
    <w:next w:val="frontmattertext"/>
    <w:uiPriority w:val="99"/>
    <w:unhideWhenUsed/>
    <w:rsid w:val="00400236"/>
  </w:style>
  <w:style w:type="paragraph" w:customStyle="1" w:styleId="MTDisplayEquation">
    <w:name w:val="MTDisplayEquation"/>
    <w:basedOn w:val="BodyText"/>
    <w:next w:val="Normal"/>
    <w:link w:val="MTDisplayEquationChar"/>
    <w:rsid w:val="00400236"/>
    <w:pPr>
      <w:tabs>
        <w:tab w:val="center" w:pos="4320"/>
        <w:tab w:val="right" w:pos="8640"/>
      </w:tabs>
      <w:spacing w:before="240" w:after="240"/>
      <w:ind w:firstLine="360"/>
    </w:pPr>
    <w:rPr>
      <w:bCs/>
    </w:rPr>
  </w:style>
  <w:style w:type="character" w:customStyle="1" w:styleId="MTDisplayEquationChar">
    <w:name w:val="MTDisplayEquation Char"/>
    <w:basedOn w:val="BodyTextChar"/>
    <w:link w:val="MTDisplayEquation"/>
    <w:rsid w:val="00400236"/>
    <w:rPr>
      <w:rFonts w:asciiTheme="minorHAnsi" w:eastAsiaTheme="minorHAnsi" w:hAnsiTheme="minorHAnsi"/>
      <w:bCs/>
      <w:iCs/>
      <w:sz w:val="24"/>
      <w:szCs w:val="24"/>
    </w:rPr>
  </w:style>
  <w:style w:type="paragraph" w:customStyle="1" w:styleId="BulletListLevel1">
    <w:name w:val="Bullet List Level 1"/>
    <w:basedOn w:val="BodyText"/>
    <w:next w:val="BulletListLevel2"/>
    <w:link w:val="BulletListLevel1Char"/>
    <w:rsid w:val="00400236"/>
    <w:pPr>
      <w:numPr>
        <w:numId w:val="31"/>
      </w:numPr>
    </w:pPr>
  </w:style>
  <w:style w:type="paragraph" w:customStyle="1" w:styleId="Series">
    <w:name w:val="Series"/>
    <w:qFormat/>
    <w:rsid w:val="00400236"/>
    <w:pPr>
      <w:jc w:val="right"/>
    </w:pPr>
    <w:rPr>
      <w:rFonts w:asciiTheme="minorHAnsi" w:eastAsiaTheme="minorHAnsi" w:hAnsiTheme="minorHAnsi"/>
      <w:b/>
      <w:bCs/>
      <w:color w:val="000000"/>
      <w:sz w:val="40"/>
      <w:szCs w:val="40"/>
    </w:rPr>
  </w:style>
  <w:style w:type="paragraph" w:customStyle="1" w:styleId="ReportTitle">
    <w:name w:val="Report_Title"/>
    <w:qFormat/>
    <w:rsid w:val="00400236"/>
    <w:pPr>
      <w:spacing w:before="400" w:after="120"/>
      <w:jc w:val="right"/>
    </w:pPr>
    <w:rPr>
      <w:rFonts w:asciiTheme="minorHAnsi" w:eastAsiaTheme="minorHAnsi" w:hAnsiTheme="minorHAnsi"/>
      <w:b/>
      <w:bCs/>
      <w:color w:val="000000"/>
      <w:sz w:val="56"/>
      <w:szCs w:val="56"/>
    </w:rPr>
  </w:style>
  <w:style w:type="paragraph" w:customStyle="1" w:styleId="ReportSubtitle">
    <w:name w:val="Report_Subtitle"/>
    <w:basedOn w:val="ReportTitle"/>
    <w:qFormat/>
    <w:rsid w:val="00400236"/>
    <w:pPr>
      <w:spacing w:before="0" w:after="400"/>
    </w:pPr>
    <w:rPr>
      <w:b w:val="0"/>
      <w:i/>
      <w:iCs/>
      <w:sz w:val="36"/>
      <w:szCs w:val="36"/>
    </w:rPr>
  </w:style>
  <w:style w:type="paragraph" w:customStyle="1" w:styleId="Authors">
    <w:name w:val="Authors"/>
    <w:basedOn w:val="Normal"/>
    <w:next w:val="AuthorAffiliations"/>
    <w:qFormat/>
    <w:rsid w:val="00400236"/>
    <w:pPr>
      <w:jc w:val="right"/>
    </w:pPr>
    <w:rPr>
      <w:color w:val="000000"/>
      <w:sz w:val="28"/>
      <w:szCs w:val="28"/>
    </w:rPr>
  </w:style>
  <w:style w:type="paragraph" w:customStyle="1" w:styleId="ReportDOI">
    <w:name w:val="Report_DOI"/>
    <w:qFormat/>
    <w:rsid w:val="00400236"/>
    <w:pPr>
      <w:spacing w:before="400" w:after="120"/>
      <w:contextualSpacing/>
      <w:jc w:val="right"/>
    </w:pPr>
    <w:rPr>
      <w:rFonts w:ascii="Calibri" w:eastAsiaTheme="minorHAnsi" w:hAnsi="Calibri"/>
      <w:color w:val="000000"/>
      <w:sz w:val="24"/>
      <w:szCs w:val="24"/>
    </w:rPr>
  </w:style>
  <w:style w:type="paragraph" w:customStyle="1" w:styleId="AuthorAffiliations">
    <w:name w:val="Author_Affiliations"/>
    <w:basedOn w:val="Authors"/>
    <w:next w:val="Authors"/>
    <w:qFormat/>
    <w:rsid w:val="00400236"/>
    <w:rPr>
      <w:i/>
      <w:iCs/>
      <w:sz w:val="24"/>
    </w:rPr>
  </w:style>
  <w:style w:type="paragraph" w:customStyle="1" w:styleId="ReportDate">
    <w:name w:val="Report_Date"/>
    <w:basedOn w:val="Authors"/>
    <w:qFormat/>
    <w:rsid w:val="00400236"/>
    <w:pPr>
      <w:spacing w:before="400"/>
      <w:contextualSpacing/>
    </w:pPr>
    <w:rPr>
      <w:sz w:val="24"/>
    </w:rPr>
  </w:style>
  <w:style w:type="paragraph" w:customStyle="1" w:styleId="Agents">
    <w:name w:val="Agents"/>
    <w:basedOn w:val="Authors"/>
    <w:next w:val="Agency"/>
    <w:rsid w:val="00400236"/>
    <w:rPr>
      <w:i/>
      <w:sz w:val="18"/>
    </w:rPr>
  </w:style>
  <w:style w:type="paragraph" w:customStyle="1" w:styleId="Agency">
    <w:name w:val="Agency"/>
    <w:basedOn w:val="Agents"/>
    <w:next w:val="Agents"/>
    <w:rsid w:val="00400236"/>
    <w:pPr>
      <w:spacing w:before="200"/>
    </w:pPr>
    <w:rPr>
      <w:i w:val="0"/>
    </w:rPr>
  </w:style>
  <w:style w:type="paragraph" w:customStyle="1" w:styleId="Versotext">
    <w:name w:val="Verso_text"/>
    <w:qFormat/>
    <w:rsid w:val="00400236"/>
    <w:rPr>
      <w:rFonts w:asciiTheme="minorHAnsi" w:eastAsiaTheme="minorHAnsi" w:hAnsiTheme="minorHAnsi"/>
      <w:iCs/>
      <w:color w:val="000000"/>
      <w:szCs w:val="28"/>
    </w:rPr>
  </w:style>
  <w:style w:type="paragraph" w:customStyle="1" w:styleId="Versohead">
    <w:name w:val="Verso_head"/>
    <w:basedOn w:val="Normal"/>
    <w:qFormat/>
    <w:rsid w:val="00400236"/>
    <w:pPr>
      <w:autoSpaceDE w:val="0"/>
      <w:autoSpaceDN w:val="0"/>
      <w:adjustRightInd w:val="0"/>
      <w:spacing w:before="400"/>
    </w:pPr>
    <w:rPr>
      <w:rFonts w:cs="Times New Roman"/>
      <w:b/>
      <w:bCs/>
      <w:color w:val="000000"/>
      <w:sz w:val="20"/>
      <w:szCs w:val="20"/>
    </w:rPr>
  </w:style>
  <w:style w:type="paragraph" w:customStyle="1" w:styleId="Frontmatterhead">
    <w:name w:val="Front_matter_head"/>
    <w:basedOn w:val="Normal"/>
    <w:qFormat/>
    <w:rsid w:val="00400236"/>
    <w:pPr>
      <w:spacing w:before="400" w:after="180"/>
    </w:pPr>
    <w:rPr>
      <w:rFonts w:asciiTheme="majorHAnsi" w:hAnsiTheme="majorHAnsi" w:cs="Times New Roman"/>
      <w:b/>
      <w:iCs/>
      <w:szCs w:val="24"/>
    </w:rPr>
  </w:style>
  <w:style w:type="paragraph" w:customStyle="1" w:styleId="AppendixHead">
    <w:name w:val="Appendix_Head"/>
    <w:basedOn w:val="Heading1"/>
    <w:next w:val="AppendixText"/>
    <w:qFormat/>
    <w:rsid w:val="00400236"/>
    <w:pPr>
      <w:numPr>
        <w:numId w:val="28"/>
      </w:numPr>
      <w:contextualSpacing w:val="0"/>
    </w:pPr>
    <w:rPr>
      <w:rFonts w:ascii="Calibri" w:hAnsi="Calibri"/>
      <w:iCs w:val="0"/>
      <w:kern w:val="0"/>
    </w:rPr>
  </w:style>
  <w:style w:type="paragraph" w:customStyle="1" w:styleId="TableText">
    <w:name w:val="Table Text"/>
    <w:basedOn w:val="BodyText"/>
    <w:qFormat/>
    <w:rsid w:val="00400236"/>
    <w:pPr>
      <w:spacing w:after="0"/>
    </w:pPr>
    <w:rPr>
      <w:sz w:val="20"/>
      <w:szCs w:val="20"/>
    </w:rPr>
  </w:style>
  <w:style w:type="paragraph" w:styleId="TableofAuthorities">
    <w:name w:val="table of authorities"/>
    <w:basedOn w:val="Normal"/>
    <w:next w:val="Normal"/>
    <w:semiHidden/>
    <w:unhideWhenUsed/>
    <w:rsid w:val="00400236"/>
    <w:pPr>
      <w:ind w:left="240" w:hanging="240"/>
    </w:pPr>
  </w:style>
  <w:style w:type="paragraph" w:styleId="BlockText">
    <w:name w:val="Block Text"/>
    <w:basedOn w:val="Normal"/>
    <w:unhideWhenUsed/>
    <w:qFormat/>
    <w:rsid w:val="00400236"/>
    <w:pPr>
      <w:shd w:val="clear" w:color="auto" w:fill="F2F2F2" w:themeFill="background1" w:themeFillShade="F2"/>
      <w:spacing w:before="120" w:after="120"/>
      <w:ind w:left="1152" w:right="1152"/>
    </w:pPr>
    <w:rPr>
      <w:rFonts w:eastAsiaTheme="minorEastAsia"/>
      <w:iCs/>
      <w:color w:val="000000" w:themeColor="text1"/>
    </w:rPr>
  </w:style>
  <w:style w:type="table" w:styleId="PlainTable2">
    <w:name w:val="Plain Table 2"/>
    <w:aliases w:val="Report_Table"/>
    <w:basedOn w:val="TableNormal"/>
    <w:uiPriority w:val="42"/>
    <w:rsid w:val="004002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Level2">
    <w:name w:val="Bullet List Level 2"/>
    <w:basedOn w:val="BulletListLevel1"/>
    <w:next w:val="BodyText"/>
    <w:link w:val="BulletListLevel2Char"/>
    <w:rsid w:val="00400236"/>
    <w:pPr>
      <w:numPr>
        <w:ilvl w:val="1"/>
        <w:numId w:val="4"/>
      </w:numPr>
    </w:pPr>
  </w:style>
  <w:style w:type="table" w:styleId="TableGrid">
    <w:name w:val="Table Grid"/>
    <w:basedOn w:val="TableNormal"/>
    <w:rsid w:val="00400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3">
    <w:name w:val="Bullet List Level 3"/>
    <w:basedOn w:val="BulletListLevel2"/>
    <w:next w:val="BodyText"/>
    <w:link w:val="BulletListLevel3Char"/>
    <w:rsid w:val="00400236"/>
    <w:pPr>
      <w:numPr>
        <w:ilvl w:val="2"/>
        <w:numId w:val="31"/>
      </w:numPr>
    </w:pPr>
  </w:style>
  <w:style w:type="paragraph" w:customStyle="1" w:styleId="NumberedListLevel1">
    <w:name w:val="Numbered List Level 1"/>
    <w:basedOn w:val="BodyText"/>
    <w:next w:val="NumberedListLevel2"/>
    <w:rsid w:val="00400236"/>
    <w:pPr>
      <w:numPr>
        <w:numId w:val="37"/>
      </w:numPr>
    </w:pPr>
  </w:style>
  <w:style w:type="paragraph" w:customStyle="1" w:styleId="Term-Abbrev">
    <w:name w:val="Term-Abbrev"/>
    <w:basedOn w:val="Frontmatterhead"/>
    <w:qFormat/>
    <w:rsid w:val="00400236"/>
    <w:pPr>
      <w:spacing w:before="180" w:after="0"/>
    </w:pPr>
    <w:rPr>
      <w:sz w:val="20"/>
    </w:rPr>
  </w:style>
  <w:style w:type="paragraph" w:customStyle="1" w:styleId="Definition">
    <w:name w:val="Definition"/>
    <w:basedOn w:val="BodyText"/>
    <w:qFormat/>
    <w:rsid w:val="00400236"/>
    <w:rPr>
      <w:sz w:val="20"/>
    </w:rPr>
  </w:style>
  <w:style w:type="paragraph" w:customStyle="1" w:styleId="ReportUpdate">
    <w:name w:val="Report_Update"/>
    <w:basedOn w:val="ReportDate"/>
    <w:rsid w:val="00400236"/>
    <w:pPr>
      <w:spacing w:before="0"/>
    </w:pPr>
    <w:rPr>
      <w:iCs/>
      <w:smallCaps/>
    </w:rPr>
  </w:style>
  <w:style w:type="paragraph" w:customStyle="1" w:styleId="AppendixHead2">
    <w:name w:val="Appendix_Head2"/>
    <w:basedOn w:val="AppendixHead"/>
    <w:next w:val="AppendixText"/>
    <w:qFormat/>
    <w:rsid w:val="00400236"/>
    <w:pPr>
      <w:pageBreakBefore w:val="0"/>
      <w:numPr>
        <w:ilvl w:val="1"/>
      </w:numPr>
      <w:outlineLvl w:val="1"/>
    </w:pPr>
  </w:style>
  <w:style w:type="paragraph" w:customStyle="1" w:styleId="AppendixHead3">
    <w:name w:val="Appendix_Head3"/>
    <w:basedOn w:val="AppendixHead"/>
    <w:next w:val="AppendixText"/>
    <w:qFormat/>
    <w:rsid w:val="00400236"/>
    <w:pPr>
      <w:pageBreakBefore w:val="0"/>
      <w:numPr>
        <w:ilvl w:val="2"/>
      </w:numPr>
      <w:outlineLvl w:val="2"/>
    </w:pPr>
  </w:style>
  <w:style w:type="paragraph" w:customStyle="1" w:styleId="AppendixHead4">
    <w:name w:val="Appendix_Head4"/>
    <w:basedOn w:val="AppendixHead"/>
    <w:next w:val="AppendixText"/>
    <w:qFormat/>
    <w:rsid w:val="00400236"/>
    <w:pPr>
      <w:pageBreakBefore w:val="0"/>
      <w:numPr>
        <w:ilvl w:val="3"/>
      </w:numPr>
      <w:outlineLvl w:val="3"/>
    </w:pPr>
  </w:style>
  <w:style w:type="paragraph" w:customStyle="1" w:styleId="Instructions">
    <w:name w:val="Instructions"/>
    <w:basedOn w:val="BlockText"/>
    <w:qFormat/>
    <w:rsid w:val="00400236"/>
    <w:pPr>
      <w:ind w:left="0" w:right="0"/>
      <w:jc w:val="center"/>
    </w:pPr>
    <w:rPr>
      <w:sz w:val="20"/>
      <w:szCs w:val="20"/>
    </w:rPr>
  </w:style>
  <w:style w:type="paragraph" w:customStyle="1" w:styleId="frontmattertext">
    <w:name w:val="front_matter_text"/>
    <w:basedOn w:val="BodyText"/>
    <w:qFormat/>
    <w:rsid w:val="00400236"/>
  </w:style>
  <w:style w:type="character" w:styleId="LineNumber">
    <w:name w:val="line number"/>
    <w:basedOn w:val="DefaultParagraphFont"/>
    <w:semiHidden/>
    <w:unhideWhenUsed/>
    <w:rsid w:val="00400236"/>
  </w:style>
  <w:style w:type="paragraph" w:customStyle="1" w:styleId="Checklistheader">
    <w:name w:val="Checklist_header"/>
    <w:basedOn w:val="Series"/>
    <w:rsid w:val="00400236"/>
    <w:pPr>
      <w:spacing w:after="240"/>
      <w:jc w:val="left"/>
    </w:pPr>
  </w:style>
  <w:style w:type="paragraph" w:customStyle="1" w:styleId="Checklisttext">
    <w:name w:val="Checklist_text"/>
    <w:rsid w:val="00400236"/>
    <w:pPr>
      <w:spacing w:after="120"/>
    </w:pPr>
    <w:rPr>
      <w:rFonts w:asciiTheme="minorHAnsi" w:eastAsiaTheme="minorHAnsi" w:hAnsiTheme="minorHAnsi"/>
      <w:iCs/>
      <w:noProof/>
      <w:sz w:val="24"/>
      <w:szCs w:val="24"/>
    </w:rPr>
  </w:style>
  <w:style w:type="paragraph" w:customStyle="1" w:styleId="DraftStage">
    <w:name w:val="Draft_Stage"/>
    <w:qFormat/>
    <w:rsid w:val="00400236"/>
    <w:pPr>
      <w:spacing w:after="400"/>
      <w:contextualSpacing/>
      <w:jc w:val="right"/>
    </w:pPr>
    <w:rPr>
      <w:rFonts w:asciiTheme="minorHAnsi" w:eastAsiaTheme="minorHAnsi" w:hAnsiTheme="minorHAnsi"/>
      <w:bCs/>
      <w:iCs/>
      <w:color w:val="000000"/>
      <w:sz w:val="32"/>
      <w:szCs w:val="36"/>
    </w:rPr>
  </w:style>
  <w:style w:type="paragraph" w:customStyle="1" w:styleId="Errataupdate">
    <w:name w:val="Errata_update"/>
    <w:basedOn w:val="ReportDate"/>
    <w:qFormat/>
    <w:rsid w:val="00400236"/>
    <w:pPr>
      <w:spacing w:before="0"/>
    </w:pPr>
    <w:rPr>
      <w:smallCaps/>
    </w:rPr>
  </w:style>
  <w:style w:type="paragraph" w:customStyle="1" w:styleId="TableBullet">
    <w:name w:val="Table Bullet"/>
    <w:basedOn w:val="TableText"/>
    <w:rsid w:val="00400236"/>
    <w:pPr>
      <w:numPr>
        <w:numId w:val="39"/>
      </w:numPr>
    </w:pPr>
  </w:style>
  <w:style w:type="paragraph" w:customStyle="1" w:styleId="AppendixText">
    <w:name w:val="Appendix Text"/>
    <w:basedOn w:val="BodyText"/>
    <w:qFormat/>
    <w:rsid w:val="00400236"/>
  </w:style>
  <w:style w:type="paragraph" w:customStyle="1" w:styleId="NumberedListLevel2">
    <w:name w:val="Numbered List Level 2"/>
    <w:basedOn w:val="NumberedListLevel1"/>
    <w:next w:val="NumberedListLevel3"/>
    <w:rsid w:val="00400236"/>
    <w:pPr>
      <w:numPr>
        <w:ilvl w:val="1"/>
      </w:numPr>
    </w:pPr>
  </w:style>
  <w:style w:type="paragraph" w:styleId="NoSpacing">
    <w:name w:val="No Spacing"/>
    <w:uiPriority w:val="1"/>
    <w:rsid w:val="00400236"/>
    <w:rPr>
      <w:rFonts w:asciiTheme="minorHAnsi" w:eastAsiaTheme="minorHAnsi" w:hAnsiTheme="minorHAnsi" w:cstheme="minorBidi"/>
      <w:sz w:val="24"/>
      <w:szCs w:val="22"/>
    </w:rPr>
  </w:style>
  <w:style w:type="paragraph" w:customStyle="1" w:styleId="NumberedListLevel3">
    <w:name w:val="Numbered List Level 3"/>
    <w:basedOn w:val="NumberedListLevel2"/>
    <w:next w:val="BodyText"/>
    <w:rsid w:val="00400236"/>
    <w:pPr>
      <w:numPr>
        <w:ilvl w:val="2"/>
      </w:numPr>
    </w:pPr>
  </w:style>
  <w:style w:type="paragraph" w:styleId="Header">
    <w:name w:val="header"/>
    <w:basedOn w:val="Normal"/>
    <w:link w:val="HeaderChar"/>
    <w:uiPriority w:val="99"/>
    <w:unhideWhenUsed/>
    <w:qFormat/>
    <w:rsid w:val="00400236"/>
    <w:pPr>
      <w:tabs>
        <w:tab w:val="center" w:pos="4680"/>
        <w:tab w:val="right" w:pos="9360"/>
      </w:tabs>
    </w:pPr>
    <w:rPr>
      <w:sz w:val="20"/>
    </w:rPr>
  </w:style>
  <w:style w:type="character" w:customStyle="1" w:styleId="HeaderChar">
    <w:name w:val="Header Char"/>
    <w:basedOn w:val="DefaultParagraphFont"/>
    <w:link w:val="Header"/>
    <w:uiPriority w:val="99"/>
    <w:rsid w:val="00400236"/>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400236"/>
    <w:pPr>
      <w:numPr>
        <w:numId w:val="0"/>
      </w:numPr>
      <w:spacing w:before="240" w:after="0" w:line="259" w:lineRule="auto"/>
      <w:contextualSpacing w:val="0"/>
      <w:outlineLvl w:val="9"/>
    </w:pPr>
    <w:rPr>
      <w:rFonts w:cstheme="majorBidi"/>
      <w:b w:val="0"/>
      <w:iCs w:val="0"/>
      <w:color w:val="2F5496" w:themeColor="accent1" w:themeShade="BF"/>
      <w:kern w:val="0"/>
      <w:sz w:val="32"/>
      <w:szCs w:val="32"/>
    </w:rPr>
  </w:style>
  <w:style w:type="paragraph" w:styleId="TOC5">
    <w:name w:val="toc 5"/>
    <w:basedOn w:val="Normal"/>
    <w:next w:val="Normal"/>
    <w:autoRedefine/>
    <w:unhideWhenUsed/>
    <w:rsid w:val="00400236"/>
    <w:pPr>
      <w:ind w:left="720"/>
    </w:pPr>
    <w:rPr>
      <w:rFonts w:cstheme="minorHAnsi"/>
      <w:sz w:val="20"/>
      <w:szCs w:val="20"/>
    </w:rPr>
  </w:style>
  <w:style w:type="paragraph" w:styleId="TOC6">
    <w:name w:val="toc 6"/>
    <w:basedOn w:val="Normal"/>
    <w:next w:val="Normal"/>
    <w:autoRedefine/>
    <w:unhideWhenUsed/>
    <w:rsid w:val="00400236"/>
    <w:pPr>
      <w:ind w:left="960"/>
    </w:pPr>
    <w:rPr>
      <w:rFonts w:cstheme="minorHAnsi"/>
      <w:sz w:val="20"/>
      <w:szCs w:val="20"/>
    </w:rPr>
  </w:style>
  <w:style w:type="paragraph" w:styleId="TOC7">
    <w:name w:val="toc 7"/>
    <w:basedOn w:val="Normal"/>
    <w:next w:val="Normal"/>
    <w:autoRedefine/>
    <w:unhideWhenUsed/>
    <w:rsid w:val="00400236"/>
    <w:pPr>
      <w:ind w:left="1200"/>
    </w:pPr>
    <w:rPr>
      <w:rFonts w:cstheme="minorHAnsi"/>
      <w:sz w:val="20"/>
      <w:szCs w:val="20"/>
    </w:rPr>
  </w:style>
  <w:style w:type="paragraph" w:styleId="TOC8">
    <w:name w:val="toc 8"/>
    <w:basedOn w:val="Normal"/>
    <w:next w:val="Normal"/>
    <w:autoRedefine/>
    <w:unhideWhenUsed/>
    <w:rsid w:val="00400236"/>
    <w:pPr>
      <w:ind w:left="1440"/>
    </w:pPr>
    <w:rPr>
      <w:rFonts w:cstheme="minorHAnsi"/>
      <w:sz w:val="20"/>
      <w:szCs w:val="20"/>
    </w:rPr>
  </w:style>
  <w:style w:type="paragraph" w:styleId="TOC9">
    <w:name w:val="toc 9"/>
    <w:basedOn w:val="Normal"/>
    <w:next w:val="Normal"/>
    <w:autoRedefine/>
    <w:unhideWhenUsed/>
    <w:rsid w:val="00400236"/>
    <w:pPr>
      <w:ind w:left="1680"/>
    </w:pPr>
    <w:rPr>
      <w:rFonts w:cstheme="minorHAnsi"/>
      <w:sz w:val="20"/>
      <w:szCs w:val="20"/>
    </w:rPr>
  </w:style>
  <w:style w:type="character" w:styleId="PlaceholderText">
    <w:name w:val="Placeholder Text"/>
    <w:basedOn w:val="DefaultParagraphFont"/>
    <w:uiPriority w:val="99"/>
    <w:semiHidden/>
    <w:rsid w:val="00400236"/>
    <w:rPr>
      <w:color w:val="808080"/>
    </w:rPr>
  </w:style>
  <w:style w:type="character" w:styleId="UnresolvedMention">
    <w:name w:val="Unresolved Mention"/>
    <w:basedOn w:val="DefaultParagraphFont"/>
    <w:uiPriority w:val="99"/>
    <w:semiHidden/>
    <w:unhideWhenUsed/>
    <w:rsid w:val="00400236"/>
    <w:rPr>
      <w:color w:val="605E5C"/>
      <w:shd w:val="clear" w:color="auto" w:fill="E1DFDD"/>
    </w:rPr>
  </w:style>
  <w:style w:type="numbering" w:customStyle="1" w:styleId="Appendix">
    <w:name w:val="Appendix"/>
    <w:uiPriority w:val="99"/>
    <w:rsid w:val="00400236"/>
    <w:pPr>
      <w:numPr>
        <w:numId w:val="12"/>
      </w:numPr>
    </w:pPr>
  </w:style>
  <w:style w:type="paragraph" w:customStyle="1" w:styleId="PlanOutline1">
    <w:name w:val="Plan Outline 1"/>
    <w:basedOn w:val="BodyText"/>
    <w:next w:val="PlanOutlineBody"/>
    <w:link w:val="PlanOutline1Char"/>
    <w:qFormat/>
    <w:rsid w:val="00F55C1D"/>
    <w:pPr>
      <w:keepNext/>
      <w:numPr>
        <w:numId w:val="14"/>
      </w:numPr>
    </w:pPr>
    <w:rPr>
      <w:b/>
    </w:rPr>
  </w:style>
  <w:style w:type="paragraph" w:customStyle="1" w:styleId="PlanOutlineBody">
    <w:name w:val="Plan Outline Body"/>
    <w:basedOn w:val="BodyText"/>
    <w:link w:val="PlanOutlineBodyChar"/>
    <w:qFormat/>
    <w:rsid w:val="00F07A1C"/>
    <w:pPr>
      <w:ind w:left="360"/>
    </w:pPr>
  </w:style>
  <w:style w:type="paragraph" w:customStyle="1" w:styleId="PlanOutlineBullet1">
    <w:name w:val="Plan Outline Bullet 1"/>
    <w:basedOn w:val="PlanOutlineBody"/>
    <w:qFormat/>
    <w:rsid w:val="00F55C1D"/>
    <w:pPr>
      <w:numPr>
        <w:numId w:val="15"/>
      </w:numPr>
      <w:tabs>
        <w:tab w:val="num" w:pos="360"/>
      </w:tabs>
      <w:ind w:left="360" w:firstLine="0"/>
    </w:pPr>
  </w:style>
  <w:style w:type="paragraph" w:customStyle="1" w:styleId="PlanOutlineBullet2">
    <w:name w:val="Plan Outline Bullet 2"/>
    <w:basedOn w:val="PlanOutlineBullet1"/>
    <w:qFormat/>
    <w:rsid w:val="00F55C1D"/>
    <w:pPr>
      <w:numPr>
        <w:ilvl w:val="1"/>
      </w:numPr>
      <w:tabs>
        <w:tab w:val="num" w:pos="360"/>
      </w:tabs>
      <w:ind w:left="1080"/>
    </w:pPr>
  </w:style>
  <w:style w:type="paragraph" w:customStyle="1" w:styleId="OutlineTableHeader12">
    <w:name w:val="Outline Table Header 12"/>
    <w:basedOn w:val="Normal"/>
    <w:link w:val="OutlineTableHeader12Char"/>
    <w:qFormat/>
    <w:rsid w:val="00F55C1D"/>
    <w:pPr>
      <w:keepNext/>
      <w:jc w:val="center"/>
    </w:pPr>
    <w:rPr>
      <w:b/>
    </w:rPr>
  </w:style>
  <w:style w:type="character" w:customStyle="1" w:styleId="OutlineTableHeader12Char">
    <w:name w:val="Outline Table Header 12 Char"/>
    <w:basedOn w:val="DefaultParagraphFont"/>
    <w:link w:val="OutlineTableHeader12"/>
    <w:rsid w:val="00F55C1D"/>
    <w:rPr>
      <w:rFonts w:asciiTheme="minorHAnsi" w:eastAsiaTheme="minorHAnsi" w:hAnsiTheme="minorHAnsi" w:cstheme="minorBidi"/>
      <w:b/>
      <w:sz w:val="24"/>
      <w:szCs w:val="22"/>
    </w:rPr>
  </w:style>
  <w:style w:type="paragraph" w:customStyle="1" w:styleId="OutlineTableHeader10">
    <w:name w:val="Outline Table Header 10"/>
    <w:basedOn w:val="OutlineTableHeader12"/>
    <w:next w:val="TableText"/>
    <w:link w:val="OutlineTableHeader10Char"/>
    <w:qFormat/>
    <w:rsid w:val="00F55C1D"/>
  </w:style>
  <w:style w:type="character" w:customStyle="1" w:styleId="OutlineTableHeader10Char">
    <w:name w:val="Outline Table Header 10 Char"/>
    <w:basedOn w:val="OutlineTableHeader12Char"/>
    <w:link w:val="OutlineTableHeader10"/>
    <w:rsid w:val="00F55C1D"/>
    <w:rPr>
      <w:rFonts w:asciiTheme="minorHAnsi" w:eastAsiaTheme="minorHAnsi" w:hAnsiTheme="minorHAnsi" w:cstheme="minorBidi"/>
      <w:b/>
      <w:sz w:val="24"/>
      <w:szCs w:val="22"/>
    </w:rPr>
  </w:style>
  <w:style w:type="paragraph" w:customStyle="1" w:styleId="PlanOutline2">
    <w:name w:val="Plan Outline 2"/>
    <w:basedOn w:val="PlanOutline1"/>
    <w:link w:val="PlanOutline2Char"/>
    <w:qFormat/>
    <w:rsid w:val="00F55C1D"/>
    <w:pPr>
      <w:numPr>
        <w:ilvl w:val="1"/>
      </w:numPr>
      <w:tabs>
        <w:tab w:val="left" w:pos="540"/>
      </w:tabs>
      <w:ind w:left="360"/>
    </w:pPr>
  </w:style>
  <w:style w:type="character" w:customStyle="1" w:styleId="PlanOutline1Char">
    <w:name w:val="Plan Outline 1 Char"/>
    <w:basedOn w:val="BodyTextChar"/>
    <w:link w:val="PlanOutline1"/>
    <w:rsid w:val="00F55C1D"/>
    <w:rPr>
      <w:rFonts w:asciiTheme="minorHAnsi" w:eastAsiaTheme="minorHAnsi" w:hAnsiTheme="minorHAnsi"/>
      <w:b/>
      <w:iCs/>
      <w:sz w:val="24"/>
      <w:szCs w:val="24"/>
    </w:rPr>
  </w:style>
  <w:style w:type="character" w:customStyle="1" w:styleId="PlanOutline2Char">
    <w:name w:val="Plan Outline 2 Char"/>
    <w:basedOn w:val="PlanOutline1Char"/>
    <w:link w:val="PlanOutline2"/>
    <w:rsid w:val="00F55C1D"/>
    <w:rPr>
      <w:rFonts w:asciiTheme="minorHAnsi" w:eastAsiaTheme="minorHAnsi" w:hAnsiTheme="minorHAnsi"/>
      <w:b/>
      <w:iCs/>
      <w:sz w:val="24"/>
      <w:szCs w:val="24"/>
    </w:rPr>
  </w:style>
  <w:style w:type="paragraph" w:customStyle="1" w:styleId="PlanOutlineBody2">
    <w:name w:val="Plan Outline Body 2"/>
    <w:basedOn w:val="PlanOutlineBody"/>
    <w:link w:val="PlanOutlineBody2Char"/>
    <w:qFormat/>
    <w:rsid w:val="00F55C1D"/>
    <w:pPr>
      <w:ind w:left="540"/>
    </w:pPr>
  </w:style>
  <w:style w:type="character" w:customStyle="1" w:styleId="PlanOutlineBodyChar">
    <w:name w:val="Plan Outline Body Char"/>
    <w:basedOn w:val="BodyTextChar"/>
    <w:link w:val="PlanOutlineBody"/>
    <w:rsid w:val="00F07A1C"/>
    <w:rPr>
      <w:rFonts w:asciiTheme="minorHAnsi" w:eastAsiaTheme="minorHAnsi" w:hAnsiTheme="minorHAnsi"/>
      <w:iCs/>
      <w:sz w:val="24"/>
      <w:szCs w:val="24"/>
    </w:rPr>
  </w:style>
  <w:style w:type="character" w:customStyle="1" w:styleId="PlanOutlineBody2Char">
    <w:name w:val="Plan Outline Body 2 Char"/>
    <w:basedOn w:val="PlanOutlineBodyChar"/>
    <w:link w:val="PlanOutlineBody2"/>
    <w:rsid w:val="00F55C1D"/>
    <w:rPr>
      <w:rFonts w:asciiTheme="minorHAnsi" w:eastAsiaTheme="minorHAnsi" w:hAnsiTheme="minorHAnsi"/>
      <w:iCs/>
      <w:sz w:val="24"/>
      <w:szCs w:val="24"/>
    </w:rPr>
  </w:style>
  <w:style w:type="paragraph" w:customStyle="1" w:styleId="Topic-List1">
    <w:name w:val="Topic - List 1"/>
    <w:basedOn w:val="Normal"/>
    <w:qFormat/>
    <w:rsid w:val="006521D6"/>
    <w:pPr>
      <w:numPr>
        <w:numId w:val="20"/>
      </w:numPr>
      <w:spacing w:before="40" w:after="40"/>
      <w:ind w:left="630"/>
    </w:pPr>
    <w:rPr>
      <w:rFonts w:cs="Times New Roman"/>
      <w:iCs/>
      <w:szCs w:val="24"/>
    </w:rPr>
  </w:style>
  <w:style w:type="paragraph" w:customStyle="1" w:styleId="Topic-List2">
    <w:name w:val="Topic - List 2"/>
    <w:basedOn w:val="Topic-List1"/>
    <w:qFormat/>
    <w:rsid w:val="006521D6"/>
    <w:pPr>
      <w:numPr>
        <w:ilvl w:val="1"/>
      </w:numPr>
      <w:ind w:left="1080"/>
    </w:pPr>
  </w:style>
  <w:style w:type="character" w:customStyle="1" w:styleId="BulletListLevel1Char">
    <w:name w:val="Bullet List Level 1 Char"/>
    <w:basedOn w:val="BodyTextChar"/>
    <w:link w:val="BulletListLevel1"/>
    <w:rsid w:val="00430B5C"/>
    <w:rPr>
      <w:rFonts w:asciiTheme="minorHAnsi" w:eastAsiaTheme="minorHAnsi" w:hAnsiTheme="minorHAnsi"/>
      <w:iCs/>
      <w:sz w:val="24"/>
      <w:szCs w:val="24"/>
    </w:rPr>
  </w:style>
  <w:style w:type="character" w:customStyle="1" w:styleId="BulletListLevel2Char">
    <w:name w:val="Bullet List Level 2 Char"/>
    <w:basedOn w:val="DefaultParagraphFont"/>
    <w:link w:val="BulletListLevel2"/>
    <w:rsid w:val="00430B5C"/>
    <w:rPr>
      <w:rFonts w:asciiTheme="minorHAnsi" w:eastAsiaTheme="minorHAnsi" w:hAnsiTheme="minorHAnsi"/>
      <w:iCs/>
      <w:sz w:val="24"/>
      <w:szCs w:val="24"/>
    </w:rPr>
  </w:style>
  <w:style w:type="character" w:customStyle="1" w:styleId="BulletListLevel3Char">
    <w:name w:val="Bullet List Level 3 Char"/>
    <w:basedOn w:val="BulletListLevel2Char"/>
    <w:link w:val="BulletListLevel3"/>
    <w:rsid w:val="00B9699B"/>
    <w:rPr>
      <w:rFonts w:asciiTheme="minorHAnsi" w:eastAsiaTheme="minorHAnsi" w:hAnsiTheme="minorHAnsi"/>
      <w:iCs/>
      <w:sz w:val="24"/>
      <w:szCs w:val="24"/>
    </w:rPr>
  </w:style>
  <w:style w:type="paragraph" w:customStyle="1" w:styleId="PlanOutlineTopic">
    <w:name w:val="Plan Outline Topic"/>
    <w:basedOn w:val="PlanOutline2"/>
    <w:qFormat/>
    <w:rsid w:val="00E33ABE"/>
    <w:pPr>
      <w:numPr>
        <w:ilvl w:val="0"/>
        <w:numId w:val="0"/>
      </w:numPr>
      <w:ind w:left="540"/>
    </w:pPr>
    <w:rPr>
      <w:u w:val="single"/>
    </w:rPr>
  </w:style>
  <w:style w:type="paragraph" w:styleId="Revision">
    <w:name w:val="Revision"/>
    <w:hidden/>
    <w:uiPriority w:val="99"/>
    <w:semiHidden/>
    <w:rsid w:val="00E1519F"/>
    <w:rPr>
      <w:rFonts w:asciiTheme="minorHAnsi" w:eastAsiaTheme="minorHAnsi" w:hAnsiTheme="minorHAnsi" w:cstheme="minorBidi"/>
      <w:sz w:val="24"/>
      <w:szCs w:val="22"/>
    </w:rPr>
  </w:style>
  <w:style w:type="paragraph" w:styleId="EndnoteText">
    <w:name w:val="endnote text"/>
    <w:basedOn w:val="Normal"/>
    <w:link w:val="EndnoteTextChar"/>
    <w:semiHidden/>
    <w:unhideWhenUsed/>
    <w:rsid w:val="00AF3D1A"/>
    <w:rPr>
      <w:sz w:val="20"/>
      <w:szCs w:val="20"/>
    </w:rPr>
  </w:style>
  <w:style w:type="character" w:customStyle="1" w:styleId="EndnoteTextChar">
    <w:name w:val="Endnote Text Char"/>
    <w:basedOn w:val="DefaultParagraphFont"/>
    <w:link w:val="EndnoteText"/>
    <w:semiHidden/>
    <w:rsid w:val="00AF3D1A"/>
    <w:rPr>
      <w:rFonts w:asciiTheme="minorHAnsi" w:eastAsiaTheme="minorHAnsi" w:hAnsiTheme="minorHAnsi" w:cstheme="minorBidi"/>
    </w:rPr>
  </w:style>
  <w:style w:type="character" w:styleId="EndnoteReference">
    <w:name w:val="endnote reference"/>
    <w:basedOn w:val="DefaultParagraphFont"/>
    <w:semiHidden/>
    <w:unhideWhenUsed/>
    <w:rsid w:val="00AF3D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30164">
      <w:bodyDiv w:val="1"/>
      <w:marLeft w:val="0"/>
      <w:marRight w:val="0"/>
      <w:marTop w:val="0"/>
      <w:marBottom w:val="0"/>
      <w:divBdr>
        <w:top w:val="none" w:sz="0" w:space="0" w:color="auto"/>
        <w:left w:val="none" w:sz="0" w:space="0" w:color="auto"/>
        <w:bottom w:val="none" w:sz="0" w:space="0" w:color="auto"/>
        <w:right w:val="none" w:sz="0" w:space="0" w:color="auto"/>
      </w:divBdr>
      <w:divsChild>
        <w:div w:id="101650693">
          <w:marLeft w:val="0"/>
          <w:marRight w:val="0"/>
          <w:marTop w:val="0"/>
          <w:marBottom w:val="0"/>
          <w:divBdr>
            <w:top w:val="none" w:sz="0" w:space="0" w:color="auto"/>
            <w:left w:val="none" w:sz="0" w:space="0" w:color="auto"/>
            <w:bottom w:val="none" w:sz="0" w:space="0" w:color="auto"/>
            <w:right w:val="none" w:sz="0" w:space="0" w:color="auto"/>
          </w:divBdr>
        </w:div>
      </w:divsChild>
    </w:div>
    <w:div w:id="415826111">
      <w:bodyDiv w:val="1"/>
      <w:marLeft w:val="0"/>
      <w:marRight w:val="0"/>
      <w:marTop w:val="0"/>
      <w:marBottom w:val="0"/>
      <w:divBdr>
        <w:top w:val="none" w:sz="0" w:space="0" w:color="auto"/>
        <w:left w:val="none" w:sz="0" w:space="0" w:color="auto"/>
        <w:bottom w:val="none" w:sz="0" w:space="0" w:color="auto"/>
        <w:right w:val="none" w:sz="0" w:space="0" w:color="auto"/>
      </w:divBdr>
    </w:div>
    <w:div w:id="598952061">
      <w:bodyDiv w:val="1"/>
      <w:marLeft w:val="0"/>
      <w:marRight w:val="0"/>
      <w:marTop w:val="0"/>
      <w:marBottom w:val="0"/>
      <w:divBdr>
        <w:top w:val="none" w:sz="0" w:space="0" w:color="auto"/>
        <w:left w:val="none" w:sz="0" w:space="0" w:color="auto"/>
        <w:bottom w:val="none" w:sz="0" w:space="0" w:color="auto"/>
        <w:right w:val="none" w:sz="0" w:space="0" w:color="auto"/>
      </w:divBdr>
    </w:div>
    <w:div w:id="744185639">
      <w:bodyDiv w:val="1"/>
      <w:marLeft w:val="0"/>
      <w:marRight w:val="0"/>
      <w:marTop w:val="0"/>
      <w:marBottom w:val="0"/>
      <w:divBdr>
        <w:top w:val="none" w:sz="0" w:space="0" w:color="auto"/>
        <w:left w:val="none" w:sz="0" w:space="0" w:color="auto"/>
        <w:bottom w:val="none" w:sz="0" w:space="0" w:color="auto"/>
        <w:right w:val="none" w:sz="0" w:space="0" w:color="auto"/>
      </w:divBdr>
    </w:div>
    <w:div w:id="806972325">
      <w:bodyDiv w:val="1"/>
      <w:marLeft w:val="0"/>
      <w:marRight w:val="0"/>
      <w:marTop w:val="0"/>
      <w:marBottom w:val="0"/>
      <w:divBdr>
        <w:top w:val="none" w:sz="0" w:space="0" w:color="auto"/>
        <w:left w:val="none" w:sz="0" w:space="0" w:color="auto"/>
        <w:bottom w:val="none" w:sz="0" w:space="0" w:color="auto"/>
        <w:right w:val="none" w:sz="0" w:space="0" w:color="auto"/>
      </w:divBdr>
    </w:div>
    <w:div w:id="959916420">
      <w:bodyDiv w:val="1"/>
      <w:marLeft w:val="0"/>
      <w:marRight w:val="0"/>
      <w:marTop w:val="0"/>
      <w:marBottom w:val="0"/>
      <w:divBdr>
        <w:top w:val="none" w:sz="0" w:space="0" w:color="auto"/>
        <w:left w:val="none" w:sz="0" w:space="0" w:color="auto"/>
        <w:bottom w:val="none" w:sz="0" w:space="0" w:color="auto"/>
        <w:right w:val="none" w:sz="0" w:space="0" w:color="auto"/>
      </w:divBdr>
    </w:div>
    <w:div w:id="1001353897">
      <w:bodyDiv w:val="1"/>
      <w:marLeft w:val="0"/>
      <w:marRight w:val="0"/>
      <w:marTop w:val="0"/>
      <w:marBottom w:val="0"/>
      <w:divBdr>
        <w:top w:val="none" w:sz="0" w:space="0" w:color="auto"/>
        <w:left w:val="none" w:sz="0" w:space="0" w:color="auto"/>
        <w:bottom w:val="none" w:sz="0" w:space="0" w:color="auto"/>
        <w:right w:val="none" w:sz="0" w:space="0" w:color="auto"/>
      </w:divBdr>
    </w:div>
    <w:div w:id="1186019823">
      <w:bodyDiv w:val="1"/>
      <w:marLeft w:val="0"/>
      <w:marRight w:val="0"/>
      <w:marTop w:val="0"/>
      <w:marBottom w:val="0"/>
      <w:divBdr>
        <w:top w:val="none" w:sz="0" w:space="0" w:color="auto"/>
        <w:left w:val="none" w:sz="0" w:space="0" w:color="auto"/>
        <w:bottom w:val="none" w:sz="0" w:space="0" w:color="auto"/>
        <w:right w:val="none" w:sz="0" w:space="0" w:color="auto"/>
      </w:divBdr>
    </w:div>
    <w:div w:id="1257596971">
      <w:bodyDiv w:val="1"/>
      <w:marLeft w:val="0"/>
      <w:marRight w:val="0"/>
      <w:marTop w:val="0"/>
      <w:marBottom w:val="0"/>
      <w:divBdr>
        <w:top w:val="none" w:sz="0" w:space="0" w:color="auto"/>
        <w:left w:val="none" w:sz="0" w:space="0" w:color="auto"/>
        <w:bottom w:val="none" w:sz="0" w:space="0" w:color="auto"/>
        <w:right w:val="none" w:sz="0" w:space="0" w:color="auto"/>
      </w:divBdr>
    </w:div>
    <w:div w:id="1341934562">
      <w:bodyDiv w:val="1"/>
      <w:marLeft w:val="0"/>
      <w:marRight w:val="0"/>
      <w:marTop w:val="0"/>
      <w:marBottom w:val="0"/>
      <w:divBdr>
        <w:top w:val="none" w:sz="0" w:space="0" w:color="auto"/>
        <w:left w:val="none" w:sz="0" w:space="0" w:color="auto"/>
        <w:bottom w:val="none" w:sz="0" w:space="0" w:color="auto"/>
        <w:right w:val="none" w:sz="0" w:space="0" w:color="auto"/>
      </w:divBdr>
      <w:divsChild>
        <w:div w:id="226965422">
          <w:marLeft w:val="0"/>
          <w:marRight w:val="0"/>
          <w:marTop w:val="0"/>
          <w:marBottom w:val="0"/>
          <w:divBdr>
            <w:top w:val="none" w:sz="0" w:space="0" w:color="auto"/>
            <w:left w:val="none" w:sz="0" w:space="0" w:color="auto"/>
            <w:bottom w:val="none" w:sz="0" w:space="0" w:color="auto"/>
            <w:right w:val="none" w:sz="0" w:space="0" w:color="auto"/>
          </w:divBdr>
        </w:div>
        <w:div w:id="414396180">
          <w:marLeft w:val="0"/>
          <w:marRight w:val="0"/>
          <w:marTop w:val="0"/>
          <w:marBottom w:val="0"/>
          <w:divBdr>
            <w:top w:val="none" w:sz="0" w:space="0" w:color="auto"/>
            <w:left w:val="none" w:sz="0" w:space="0" w:color="auto"/>
            <w:bottom w:val="none" w:sz="0" w:space="0" w:color="auto"/>
            <w:right w:val="none" w:sz="0" w:space="0" w:color="auto"/>
          </w:divBdr>
        </w:div>
        <w:div w:id="716274886">
          <w:marLeft w:val="675"/>
          <w:marRight w:val="0"/>
          <w:marTop w:val="0"/>
          <w:marBottom w:val="0"/>
          <w:divBdr>
            <w:top w:val="none" w:sz="0" w:space="0" w:color="auto"/>
            <w:left w:val="none" w:sz="0" w:space="0" w:color="auto"/>
            <w:bottom w:val="none" w:sz="0" w:space="0" w:color="auto"/>
            <w:right w:val="none" w:sz="0" w:space="0" w:color="auto"/>
          </w:divBdr>
        </w:div>
        <w:div w:id="735393024">
          <w:marLeft w:val="675"/>
          <w:marRight w:val="0"/>
          <w:marTop w:val="0"/>
          <w:marBottom w:val="0"/>
          <w:divBdr>
            <w:top w:val="none" w:sz="0" w:space="0" w:color="auto"/>
            <w:left w:val="none" w:sz="0" w:space="0" w:color="auto"/>
            <w:bottom w:val="none" w:sz="0" w:space="0" w:color="auto"/>
            <w:right w:val="none" w:sz="0" w:space="0" w:color="auto"/>
          </w:divBdr>
        </w:div>
        <w:div w:id="882981953">
          <w:marLeft w:val="675"/>
          <w:marRight w:val="0"/>
          <w:marTop w:val="0"/>
          <w:marBottom w:val="0"/>
          <w:divBdr>
            <w:top w:val="none" w:sz="0" w:space="0" w:color="auto"/>
            <w:left w:val="none" w:sz="0" w:space="0" w:color="auto"/>
            <w:bottom w:val="none" w:sz="0" w:space="0" w:color="auto"/>
            <w:right w:val="none" w:sz="0" w:space="0" w:color="auto"/>
          </w:divBdr>
        </w:div>
        <w:div w:id="996301836">
          <w:marLeft w:val="0"/>
          <w:marRight w:val="0"/>
          <w:marTop w:val="0"/>
          <w:marBottom w:val="0"/>
          <w:divBdr>
            <w:top w:val="none" w:sz="0" w:space="0" w:color="auto"/>
            <w:left w:val="none" w:sz="0" w:space="0" w:color="auto"/>
            <w:bottom w:val="none" w:sz="0" w:space="0" w:color="auto"/>
            <w:right w:val="none" w:sz="0" w:space="0" w:color="auto"/>
          </w:divBdr>
        </w:div>
        <w:div w:id="1049065909">
          <w:marLeft w:val="675"/>
          <w:marRight w:val="0"/>
          <w:marTop w:val="0"/>
          <w:marBottom w:val="0"/>
          <w:divBdr>
            <w:top w:val="none" w:sz="0" w:space="0" w:color="auto"/>
            <w:left w:val="none" w:sz="0" w:space="0" w:color="auto"/>
            <w:bottom w:val="none" w:sz="0" w:space="0" w:color="auto"/>
            <w:right w:val="none" w:sz="0" w:space="0" w:color="auto"/>
          </w:divBdr>
        </w:div>
        <w:div w:id="1106576295">
          <w:marLeft w:val="0"/>
          <w:marRight w:val="0"/>
          <w:marTop w:val="0"/>
          <w:marBottom w:val="0"/>
          <w:divBdr>
            <w:top w:val="none" w:sz="0" w:space="0" w:color="auto"/>
            <w:left w:val="none" w:sz="0" w:space="0" w:color="auto"/>
            <w:bottom w:val="none" w:sz="0" w:space="0" w:color="auto"/>
            <w:right w:val="none" w:sz="0" w:space="0" w:color="auto"/>
          </w:divBdr>
        </w:div>
        <w:div w:id="1372338360">
          <w:marLeft w:val="675"/>
          <w:marRight w:val="0"/>
          <w:marTop w:val="0"/>
          <w:marBottom w:val="0"/>
          <w:divBdr>
            <w:top w:val="none" w:sz="0" w:space="0" w:color="auto"/>
            <w:left w:val="none" w:sz="0" w:space="0" w:color="auto"/>
            <w:bottom w:val="none" w:sz="0" w:space="0" w:color="auto"/>
            <w:right w:val="none" w:sz="0" w:space="0" w:color="auto"/>
          </w:divBdr>
        </w:div>
        <w:div w:id="1436512213">
          <w:marLeft w:val="0"/>
          <w:marRight w:val="0"/>
          <w:marTop w:val="0"/>
          <w:marBottom w:val="0"/>
          <w:divBdr>
            <w:top w:val="none" w:sz="0" w:space="0" w:color="auto"/>
            <w:left w:val="none" w:sz="0" w:space="0" w:color="auto"/>
            <w:bottom w:val="none" w:sz="0" w:space="0" w:color="auto"/>
            <w:right w:val="none" w:sz="0" w:space="0" w:color="auto"/>
          </w:divBdr>
        </w:div>
        <w:div w:id="1448771162">
          <w:marLeft w:val="0"/>
          <w:marRight w:val="0"/>
          <w:marTop w:val="0"/>
          <w:marBottom w:val="0"/>
          <w:divBdr>
            <w:top w:val="none" w:sz="0" w:space="0" w:color="auto"/>
            <w:left w:val="none" w:sz="0" w:space="0" w:color="auto"/>
            <w:bottom w:val="none" w:sz="0" w:space="0" w:color="auto"/>
            <w:right w:val="none" w:sz="0" w:space="0" w:color="auto"/>
          </w:divBdr>
        </w:div>
        <w:div w:id="1831671698">
          <w:marLeft w:val="0"/>
          <w:marRight w:val="0"/>
          <w:marTop w:val="0"/>
          <w:marBottom w:val="0"/>
          <w:divBdr>
            <w:top w:val="none" w:sz="0" w:space="0" w:color="auto"/>
            <w:left w:val="none" w:sz="0" w:space="0" w:color="auto"/>
            <w:bottom w:val="none" w:sz="0" w:space="0" w:color="auto"/>
            <w:right w:val="none" w:sz="0" w:space="0" w:color="auto"/>
          </w:divBdr>
        </w:div>
        <w:div w:id="1844972640">
          <w:marLeft w:val="675"/>
          <w:marRight w:val="0"/>
          <w:marTop w:val="0"/>
          <w:marBottom w:val="0"/>
          <w:divBdr>
            <w:top w:val="none" w:sz="0" w:space="0" w:color="auto"/>
            <w:left w:val="none" w:sz="0" w:space="0" w:color="auto"/>
            <w:bottom w:val="none" w:sz="0" w:space="0" w:color="auto"/>
            <w:right w:val="none" w:sz="0" w:space="0" w:color="auto"/>
          </w:divBdr>
        </w:div>
        <w:div w:id="2056853442">
          <w:marLeft w:val="675"/>
          <w:marRight w:val="0"/>
          <w:marTop w:val="0"/>
          <w:marBottom w:val="0"/>
          <w:divBdr>
            <w:top w:val="none" w:sz="0" w:space="0" w:color="auto"/>
            <w:left w:val="none" w:sz="0" w:space="0" w:color="auto"/>
            <w:bottom w:val="none" w:sz="0" w:space="0" w:color="auto"/>
            <w:right w:val="none" w:sz="0" w:space="0" w:color="auto"/>
          </w:divBdr>
        </w:div>
        <w:div w:id="2091731791">
          <w:marLeft w:val="0"/>
          <w:marRight w:val="0"/>
          <w:marTop w:val="0"/>
          <w:marBottom w:val="300"/>
          <w:divBdr>
            <w:top w:val="none" w:sz="0" w:space="0" w:color="auto"/>
            <w:left w:val="none" w:sz="0" w:space="0" w:color="auto"/>
            <w:bottom w:val="none" w:sz="0" w:space="0" w:color="auto"/>
            <w:right w:val="none" w:sz="0" w:space="0" w:color="auto"/>
          </w:divBdr>
          <w:divsChild>
            <w:div w:id="619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520">
      <w:bodyDiv w:val="1"/>
      <w:marLeft w:val="0"/>
      <w:marRight w:val="0"/>
      <w:marTop w:val="0"/>
      <w:marBottom w:val="0"/>
      <w:divBdr>
        <w:top w:val="none" w:sz="0" w:space="0" w:color="auto"/>
        <w:left w:val="none" w:sz="0" w:space="0" w:color="auto"/>
        <w:bottom w:val="none" w:sz="0" w:space="0" w:color="auto"/>
        <w:right w:val="none" w:sz="0" w:space="0" w:color="auto"/>
      </w:divBdr>
    </w:div>
    <w:div w:id="1437365896">
      <w:bodyDiv w:val="1"/>
      <w:marLeft w:val="0"/>
      <w:marRight w:val="0"/>
      <w:marTop w:val="0"/>
      <w:marBottom w:val="0"/>
      <w:divBdr>
        <w:top w:val="none" w:sz="0" w:space="0" w:color="auto"/>
        <w:left w:val="none" w:sz="0" w:space="0" w:color="auto"/>
        <w:bottom w:val="none" w:sz="0" w:space="0" w:color="auto"/>
        <w:right w:val="none" w:sz="0" w:space="0" w:color="auto"/>
      </w:divBdr>
    </w:div>
    <w:div w:id="1536187422">
      <w:bodyDiv w:val="1"/>
      <w:marLeft w:val="0"/>
      <w:marRight w:val="0"/>
      <w:marTop w:val="0"/>
      <w:marBottom w:val="0"/>
      <w:divBdr>
        <w:top w:val="none" w:sz="0" w:space="0" w:color="auto"/>
        <w:left w:val="none" w:sz="0" w:space="0" w:color="auto"/>
        <w:bottom w:val="none" w:sz="0" w:space="0" w:color="auto"/>
        <w:right w:val="none" w:sz="0" w:space="0" w:color="auto"/>
      </w:divBdr>
    </w:div>
    <w:div w:id="1557159971">
      <w:bodyDiv w:val="1"/>
      <w:marLeft w:val="0"/>
      <w:marRight w:val="0"/>
      <w:marTop w:val="0"/>
      <w:marBottom w:val="0"/>
      <w:divBdr>
        <w:top w:val="none" w:sz="0" w:space="0" w:color="auto"/>
        <w:left w:val="none" w:sz="0" w:space="0" w:color="auto"/>
        <w:bottom w:val="none" w:sz="0" w:space="0" w:color="auto"/>
        <w:right w:val="none" w:sz="0" w:space="0" w:color="auto"/>
      </w:divBdr>
    </w:div>
    <w:div w:id="1614437637">
      <w:bodyDiv w:val="1"/>
      <w:marLeft w:val="0"/>
      <w:marRight w:val="0"/>
      <w:marTop w:val="0"/>
      <w:marBottom w:val="0"/>
      <w:divBdr>
        <w:top w:val="none" w:sz="0" w:space="0" w:color="auto"/>
        <w:left w:val="none" w:sz="0" w:space="0" w:color="auto"/>
        <w:bottom w:val="none" w:sz="0" w:space="0" w:color="auto"/>
        <w:right w:val="none" w:sz="0" w:space="0" w:color="auto"/>
      </w:divBdr>
    </w:div>
    <w:div w:id="1644775872">
      <w:bodyDiv w:val="1"/>
      <w:marLeft w:val="0"/>
      <w:marRight w:val="0"/>
      <w:marTop w:val="0"/>
      <w:marBottom w:val="0"/>
      <w:divBdr>
        <w:top w:val="none" w:sz="0" w:space="0" w:color="auto"/>
        <w:left w:val="none" w:sz="0" w:space="0" w:color="auto"/>
        <w:bottom w:val="none" w:sz="0" w:space="0" w:color="auto"/>
        <w:right w:val="none" w:sz="0" w:space="0" w:color="auto"/>
      </w:divBdr>
    </w:div>
    <w:div w:id="1688602694">
      <w:bodyDiv w:val="1"/>
      <w:marLeft w:val="0"/>
      <w:marRight w:val="0"/>
      <w:marTop w:val="0"/>
      <w:marBottom w:val="0"/>
      <w:divBdr>
        <w:top w:val="none" w:sz="0" w:space="0" w:color="auto"/>
        <w:left w:val="none" w:sz="0" w:space="0" w:color="auto"/>
        <w:bottom w:val="none" w:sz="0" w:space="0" w:color="auto"/>
        <w:right w:val="none" w:sz="0" w:space="0" w:color="auto"/>
      </w:divBdr>
    </w:div>
    <w:div w:id="1734309459">
      <w:bodyDiv w:val="1"/>
      <w:marLeft w:val="0"/>
      <w:marRight w:val="0"/>
      <w:marTop w:val="0"/>
      <w:marBottom w:val="0"/>
      <w:divBdr>
        <w:top w:val="none" w:sz="0" w:space="0" w:color="auto"/>
        <w:left w:val="none" w:sz="0" w:space="0" w:color="auto"/>
        <w:bottom w:val="none" w:sz="0" w:space="0" w:color="auto"/>
        <w:right w:val="none" w:sz="0" w:space="0" w:color="auto"/>
      </w:divBdr>
    </w:div>
    <w:div w:id="19474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nist.gov/itl/applied-cybersecurity/privacy-engineering/resources" TargetMode="External"/><Relationship Id="rId2" Type="http://schemas.openxmlformats.org/officeDocument/2006/relationships/hyperlink" Target="https://www.nist.gov/privacy-framework" TargetMode="External"/><Relationship Id="rId1" Type="http://schemas.openxmlformats.org/officeDocument/2006/relationships/hyperlink" Target="https://www.nist.gov/cyberframework/profi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4\OneDrive%20-%20NIST\Documents\Custom%20Office%20Templates\2024_Template_Cybersecurity_SP800_IR.dotx" TargetMode="External"/></Relationships>
</file>

<file path=word/theme/theme1.xml><?xml version="1.0" encoding="utf-8"?>
<a:theme xmlns:a="http://schemas.openxmlformats.org/drawingml/2006/main" name="NIS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ST Tech Pu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IST-theme" id="{391FDEFA-E6E4-4882-9EBF-786C8B98DA0E}" vid="{E4C99074-3DB4-4808-ACEE-590FC1B073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Month Year</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D77142C4C08940854A18CA5CC800EE" ma:contentTypeVersion="16" ma:contentTypeDescription="Create a new document." ma:contentTypeScope="" ma:versionID="a4dd97288855e506ad4f832a167929b7">
  <xsd:schema xmlns:xsd="http://www.w3.org/2001/XMLSchema" xmlns:xs="http://www.w3.org/2001/XMLSchema" xmlns:p="http://schemas.microsoft.com/office/2006/metadata/properties" xmlns:ns1="http://schemas.microsoft.com/sharepoint/v3" xmlns:ns2="85ab900e-2b2e-4232-90cf-f6d111adcfcb" xmlns:ns3="dd21c386-3647-42ab-a9df-1eea3e636741" targetNamespace="http://schemas.microsoft.com/office/2006/metadata/properties" ma:root="true" ma:fieldsID="0fdf2f7136d78dc36b4b2f3243e7e894" ns1:_="" ns2:_="" ns3:_="">
    <xsd:import namespace="http://schemas.microsoft.com/sharepoint/v3"/>
    <xsd:import namespace="85ab900e-2b2e-4232-90cf-f6d111adcfcb"/>
    <xsd:import namespace="dd21c386-3647-42ab-a9df-1eea3e6367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ab900e-2b2e-4232-90cf-f6d111adc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21c386-3647-42ab-a9df-1eea3e6367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f4fe8a-dda6-479d-8e92-b64bc1f15bb0}" ma:internalName="TaxCatchAll" ma:showField="CatchAllData" ma:web="dd21c386-3647-42ab-a9df-1eea3e636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d21c386-3647-42ab-a9df-1eea3e636741" xsi:nil="true"/>
    <lcf76f155ced4ddcb4097134ff3c332f xmlns="85ab900e-2b2e-4232-90cf-f6d111adcfcb">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128FB-26A4-4F11-B3B6-99C2DD8F5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b900e-2b2e-4232-90cf-f6d111adcfcb"/>
    <ds:schemaRef ds:uri="dd21c386-3647-42ab-a9df-1eea3e63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D681D-F647-4694-8D5A-77548D56C8C8}">
  <ds:schemaRefs>
    <ds:schemaRef ds:uri="http://schemas.microsoft.com/office/2006/metadata/properties"/>
    <ds:schemaRef ds:uri="http://schemas.microsoft.com/office/infopath/2007/PartnerControls"/>
    <ds:schemaRef ds:uri="http://schemas.microsoft.com/sharepoint/v3"/>
    <ds:schemaRef ds:uri="dd21c386-3647-42ab-a9df-1eea3e636741"/>
    <ds:schemaRef ds:uri="85ab900e-2b2e-4232-90cf-f6d111adcfcb"/>
  </ds:schemaRefs>
</ds:datastoreItem>
</file>

<file path=customXml/itemProps4.xml><?xml version="1.0" encoding="utf-8"?>
<ds:datastoreItem xmlns:ds="http://schemas.openxmlformats.org/officeDocument/2006/customXml" ds:itemID="{F7C9ED76-A614-4884-A3E5-AD1D6C2D04E4}">
  <ds:schemaRefs>
    <ds:schemaRef ds:uri="http://schemas.openxmlformats.org/officeDocument/2006/bibliography"/>
  </ds:schemaRefs>
</ds:datastoreItem>
</file>

<file path=customXml/itemProps5.xml><?xml version="1.0" encoding="utf-8"?>
<ds:datastoreItem xmlns:ds="http://schemas.openxmlformats.org/officeDocument/2006/customXml" ds:itemID="{67BC9864-283C-4A55-8C90-39ED24401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2024_Template_Cybersecurity_SP800_IR.dotx</Template>
  <TotalTime>17</TotalTime>
  <Pages>8</Pages>
  <Words>1790</Words>
  <Characters>11404</Characters>
  <Application>Microsoft Office Word</Application>
  <DocSecurity>0</DocSecurity>
  <Lines>228</Lines>
  <Paragraphs>148</Paragraphs>
  <ScaleCrop>false</ScaleCrop>
  <HeadingPairs>
    <vt:vector size="2" baseType="variant">
      <vt:variant>
        <vt:lpstr>Title</vt:lpstr>
      </vt:variant>
      <vt:variant>
        <vt:i4>1</vt:i4>
      </vt:variant>
    </vt:vector>
  </HeadingPairs>
  <TitlesOfParts>
    <vt:vector size="1" baseType="lpstr">
      <vt:lpstr>SP 800-18r2 ipd System Privacy Plan Outline Example</vt:lpstr>
    </vt:vector>
  </TitlesOfParts>
  <Company>NIST</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800-18r2 ipd System Privacy Plan Outline Example</dc:title>
  <dc:subject>System privacy plans are informed by the organization’s privacy program and privacy risk management processes, including privacy risk analyses and notices (e.g., Privacy Impact Assessment [PIA], privacy risk assessment [PRA], system of records notice [SORN], memorandum of understanding [MOU]). System owners and privacy officials collaborate to identify privacy requirements that are applicable to the system based on the type of data processed, the operational context, legal requirements, and mission objectives. These requirements are documented in the system privacy plan and integrated into design and development processes early in the system development life cycle (SDLC) to ensure that privacy is embedded into the system architecture rather than retrofitted as an afterthought. The authorizing official approves the plan before control implementation and/or assessment. This example provides a potential structure for a system privacy plan. Organizations have the flexibility to develop and implement a system privacy plan based on their unique needs and requirements. Automated tools can help document system privacy plan information (e.g., individuals filling roles, privacy control implementation information, system diagrams) and related artifacts (e.g., network diagrams, component inventory).</dc:subject>
  <dc:creator>NIST</dc:creator>
  <cp:keywords>[Keywords]</cp:keywords>
  <dc:description/>
  <cp:lastModifiedBy>Foti, James (Fed)</cp:lastModifiedBy>
  <cp:revision>308</cp:revision>
  <cp:lastPrinted>2012-04-03T18:56:00Z</cp:lastPrinted>
  <dcterms:created xsi:type="dcterms:W3CDTF">2025-03-12T16:41:00Z</dcterms:created>
  <dcterms:modified xsi:type="dcterms:W3CDTF">2025-05-28T14:55:00Z</dcterms:modified>
  <cp:category>Publication Identifier</cp:category>
  <cp:contentStatus>Draft Stage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0x010100F2D77142C4C08940854A18CA5CC800EE</vt:lpwstr>
  </property>
  <property fmtid="{D5CDD505-2E9C-101B-9397-08002B2CF9AE}" pid="3" name="Order">
    <vt:r8>10700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I (Machine-readable PubID)">
    <vt:lpwstr>NIST.XXX.XXXX</vt:lpwstr>
  </property>
  <property fmtid="{D5CDD505-2E9C-101B-9397-08002B2CF9AE}" pid="12" name="ShortTitleLine1">
    <vt:lpwstr>[ShortTitleLine1]</vt:lpwstr>
  </property>
  <property fmtid="{D5CDD505-2E9C-101B-9397-08002B2CF9AE}" pid="13" name="ShortTitleLine2">
    <vt:lpwstr>[ShortTitleLine2]</vt:lpwstr>
  </property>
  <property fmtid="{D5CDD505-2E9C-101B-9397-08002B2CF9AE}" pid="14" name="GrammarlyDocumentId">
    <vt:lpwstr>c55a5697-a069-446e-b1e9-9c6852a40398</vt:lpwstr>
  </property>
</Properties>
</file>